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text" w:tblpXSpec="center" w:tblpY="1"/>
        <w:tblOverlap w:val="never"/>
        <w:tblW w:w="147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Layout table to enter headings, title, and contact details"/>
      </w:tblPr>
      <w:tblGrid>
        <w:gridCol w:w="5263"/>
        <w:gridCol w:w="5120"/>
        <w:gridCol w:w="4319"/>
      </w:tblGrid>
      <w:tr w:rsidR="002D2D78" w:rsidTr="00334472">
        <w:trPr>
          <w:trHeight w:val="10765"/>
        </w:trPr>
        <w:tc>
          <w:tcPr>
            <w:tcW w:w="5263" w:type="dxa"/>
            <w:tcMar>
              <w:right w:w="1037" w:type="dxa"/>
            </w:tcMar>
          </w:tcPr>
          <w:p w:rsidR="002D2D78" w:rsidRPr="00432234" w:rsidRDefault="00175B61" w:rsidP="00334472">
            <w:pPr>
              <w:pStyle w:val="Heading2"/>
              <w:ind w:left="0"/>
              <w:jc w:val="center"/>
              <w:outlineLvl w:val="1"/>
              <w:rPr>
                <w:sz w:val="32"/>
              </w:rPr>
            </w:pPr>
            <w:r w:rsidRPr="00432234">
              <w:rPr>
                <w:color w:val="3F742A" w:themeColor="accent3" w:themeShade="80"/>
                <w:sz w:val="32"/>
              </w:rPr>
              <w:t>Take YOur Next Step</w:t>
            </w:r>
            <w:r w:rsidR="00432234" w:rsidRPr="00432234">
              <w:rPr>
                <w:color w:val="3F742A" w:themeColor="accent3" w:themeShade="80"/>
                <w:sz w:val="32"/>
              </w:rPr>
              <w:t xml:space="preserve"> and Join a Grow Group</w:t>
            </w:r>
          </w:p>
          <w:p w:rsidR="00291DDC" w:rsidRDefault="00291DDC" w:rsidP="00676591">
            <w:pPr>
              <w:jc w:val="center"/>
            </w:pPr>
          </w:p>
          <w:p w:rsidR="00774AC3" w:rsidRPr="0046050A" w:rsidRDefault="00291DDC" w:rsidP="00676591">
            <w:pPr>
              <w:jc w:val="center"/>
              <w:rPr>
                <w:b/>
              </w:rPr>
            </w:pPr>
            <w:r>
              <w:t>Trinity Baptist Church’s Mission</w:t>
            </w:r>
            <w:r w:rsidR="00774AC3" w:rsidRPr="0046050A">
              <w:t>:</w:t>
            </w:r>
            <w:r w:rsidR="00774AC3" w:rsidRPr="0046050A">
              <w:br/>
            </w:r>
            <w:r w:rsidR="00774AC3" w:rsidRPr="0046050A">
              <w:rPr>
                <w:b/>
              </w:rPr>
              <w:t>Knowing Jesus and Making Him Known.</w:t>
            </w:r>
          </w:p>
          <w:p w:rsidR="00291DDC" w:rsidRDefault="00291DDC" w:rsidP="00676591">
            <w:pPr>
              <w:jc w:val="center"/>
            </w:pPr>
          </w:p>
          <w:p w:rsidR="00774AC3" w:rsidRPr="0046050A" w:rsidRDefault="00774AC3" w:rsidP="00676591">
            <w:pPr>
              <w:jc w:val="center"/>
            </w:pPr>
            <w:r w:rsidRPr="0046050A">
              <w:t xml:space="preserve">We accomplish this mission by </w:t>
            </w:r>
            <w:r w:rsidRPr="0046050A">
              <w:rPr>
                <w:b/>
              </w:rPr>
              <w:t>Knowing</w:t>
            </w:r>
            <w:r w:rsidR="00291DDC" w:rsidRPr="0046050A">
              <w:t xml:space="preserve"> </w:t>
            </w:r>
            <w:r w:rsidR="00291DDC">
              <w:t>who Jesus is and who we are as followers of Jesus,</w:t>
            </w:r>
            <w:r w:rsidRPr="0046050A">
              <w:rPr>
                <w:b/>
              </w:rPr>
              <w:t xml:space="preserve"> Growing </w:t>
            </w:r>
            <w:r w:rsidR="00291DDC">
              <w:t>with Jesus and in thriving community with other believers, and finally,</w:t>
            </w:r>
            <w:r w:rsidRPr="0046050A">
              <w:t xml:space="preserve"> </w:t>
            </w:r>
            <w:r w:rsidRPr="0046050A">
              <w:rPr>
                <w:b/>
              </w:rPr>
              <w:t>Going</w:t>
            </w:r>
            <w:r w:rsidR="00CD0C22">
              <w:t xml:space="preserve"> with Jesus on mission to bring people to saving knowledge of Jesus Christ.</w:t>
            </w:r>
          </w:p>
          <w:p w:rsidR="002D2D78" w:rsidRDefault="002D2D78" w:rsidP="00676591">
            <w:pPr>
              <w:pStyle w:val="Heading6"/>
              <w:outlineLvl w:val="5"/>
            </w:pPr>
          </w:p>
          <w:p w:rsidR="002D2D78" w:rsidRPr="00E42B54" w:rsidRDefault="00CD0C22" w:rsidP="00676591">
            <w:pPr>
              <w:pStyle w:val="Heading4"/>
              <w:outlineLvl w:val="3"/>
              <w:rPr>
                <w:color w:val="994C00" w:themeColor="accent2" w:themeShade="80"/>
              </w:rPr>
            </w:pPr>
            <w:r w:rsidRPr="00E42B54">
              <w:rPr>
                <w:color w:val="994C00" w:themeColor="accent2" w:themeShade="80"/>
              </w:rPr>
              <w:t>What to expect when you join a Grow Group here at Trinity</w:t>
            </w:r>
          </w:p>
          <w:p w:rsidR="00CD0C22" w:rsidRDefault="00CD0C22" w:rsidP="00676591">
            <w:pPr>
              <w:pStyle w:val="Heading5"/>
              <w:outlineLvl w:val="4"/>
            </w:pPr>
            <w:r>
              <w:t>The unified three-fold purpose of Grow Groups is to:</w:t>
            </w:r>
          </w:p>
          <w:p w:rsidR="00CD0C22" w:rsidRDefault="00CD0C22" w:rsidP="00676591">
            <w:pPr>
              <w:pStyle w:val="Heading5"/>
              <w:outlineLvl w:val="4"/>
            </w:pPr>
            <w:r w:rsidRPr="00CD0C22">
              <w:rPr>
                <w:b/>
              </w:rPr>
              <w:t>Grow in Maturity</w:t>
            </w:r>
            <w:r>
              <w:t xml:space="preserve"> as a Believer in becoming more like Jesus</w:t>
            </w:r>
          </w:p>
          <w:p w:rsidR="00CD0C22" w:rsidRDefault="00CD0C22" w:rsidP="00676591">
            <w:pPr>
              <w:pStyle w:val="Heading5"/>
              <w:outlineLvl w:val="4"/>
            </w:pPr>
            <w:r w:rsidRPr="00CD0C22">
              <w:rPr>
                <w:b/>
              </w:rPr>
              <w:t>Grow in Community</w:t>
            </w:r>
            <w:r>
              <w:t xml:space="preserve"> with other believers in friendship and love, and </w:t>
            </w:r>
          </w:p>
          <w:p w:rsidR="002D2D78" w:rsidRDefault="00CD0C22" w:rsidP="00676591">
            <w:pPr>
              <w:pStyle w:val="Heading5"/>
              <w:outlineLvl w:val="4"/>
            </w:pPr>
            <w:r w:rsidRPr="00CD0C22">
              <w:rPr>
                <w:b/>
              </w:rPr>
              <w:t>Growing Numerically</w:t>
            </w:r>
            <w:r>
              <w:t xml:space="preserve"> by reaching and inviting others to Know Jesus and Make Him Known.</w:t>
            </w:r>
          </w:p>
          <w:p w:rsidR="002D2D78" w:rsidRDefault="002D2D78" w:rsidP="00676591">
            <w:pPr>
              <w:pStyle w:val="Heading6"/>
              <w:outlineLvl w:val="5"/>
            </w:pPr>
          </w:p>
          <w:p w:rsidR="002D2D78" w:rsidRPr="00E42B54" w:rsidRDefault="00CD0C22" w:rsidP="00676591">
            <w:pPr>
              <w:pStyle w:val="Heading4"/>
              <w:outlineLvl w:val="3"/>
              <w:rPr>
                <w:b/>
                <w:color w:val="3F742A" w:themeColor="accent3" w:themeShade="80"/>
                <w:sz w:val="28"/>
              </w:rPr>
            </w:pPr>
            <w:r w:rsidRPr="00E42B54">
              <w:rPr>
                <w:b/>
                <w:color w:val="3F742A" w:themeColor="accent3" w:themeShade="80"/>
                <w:sz w:val="28"/>
              </w:rPr>
              <w:t xml:space="preserve">Are you Ready to Grow? </w:t>
            </w:r>
          </w:p>
          <w:p w:rsidR="002D2D78" w:rsidRDefault="00CD0C22" w:rsidP="00676591">
            <w:pPr>
              <w:pStyle w:val="Heading5"/>
              <w:outlineLvl w:val="4"/>
            </w:pPr>
            <w:r>
              <w:t>Fill out some information and put it in the offering plate or give this to the pastor</w:t>
            </w:r>
            <w:r w:rsidR="00BD3324">
              <w:t>:</w:t>
            </w:r>
          </w:p>
          <w:p w:rsidR="002D2D78" w:rsidRDefault="002D2D78" w:rsidP="00676591">
            <w:pPr>
              <w:pStyle w:val="Heading6"/>
              <w:outlineLvl w:val="5"/>
            </w:pPr>
          </w:p>
          <w:p w:rsidR="002D2D78" w:rsidRPr="00CD0C22" w:rsidRDefault="00CD0C22" w:rsidP="00676591">
            <w:pPr>
              <w:pStyle w:val="Heading4"/>
              <w:outlineLvl w:val="3"/>
              <w:rPr>
                <w:sz w:val="22"/>
              </w:rPr>
            </w:pPr>
            <w:r w:rsidRPr="00E42B54">
              <w:rPr>
                <w:color w:val="994C00" w:themeColor="accent2" w:themeShade="80"/>
                <w:sz w:val="22"/>
              </w:rPr>
              <w:t>Name</w:t>
            </w:r>
            <w:r w:rsidRPr="00CD0C22">
              <w:rPr>
                <w:color w:val="auto"/>
                <w:sz w:val="22"/>
              </w:rPr>
              <w:t>_______________________________</w:t>
            </w:r>
          </w:p>
          <w:p w:rsidR="002D2D78" w:rsidRPr="00CD0C22" w:rsidRDefault="002D2D78" w:rsidP="00676591">
            <w:pPr>
              <w:pStyle w:val="Heading6"/>
              <w:outlineLvl w:val="5"/>
              <w:rPr>
                <w:sz w:val="22"/>
              </w:rPr>
            </w:pPr>
          </w:p>
          <w:p w:rsidR="002D2D78" w:rsidRPr="00E42B54" w:rsidRDefault="00CD0C22" w:rsidP="00676591">
            <w:pPr>
              <w:pStyle w:val="Heading4"/>
              <w:outlineLvl w:val="3"/>
              <w:rPr>
                <w:color w:val="994C00" w:themeColor="accent2" w:themeShade="80"/>
                <w:sz w:val="22"/>
              </w:rPr>
            </w:pPr>
            <w:r w:rsidRPr="00E42B54">
              <w:rPr>
                <w:color w:val="994C00" w:themeColor="accent2" w:themeShade="80"/>
                <w:sz w:val="22"/>
              </w:rPr>
              <w:t>Best Contact (email, Phone, etc</w:t>
            </w:r>
            <w:r w:rsidR="00957278">
              <w:rPr>
                <w:color w:val="994C00" w:themeColor="accent2" w:themeShade="80"/>
                <w:sz w:val="22"/>
              </w:rPr>
              <w:t>.</w:t>
            </w:r>
            <w:bookmarkStart w:id="0" w:name="_GoBack"/>
            <w:bookmarkEnd w:id="0"/>
            <w:r w:rsidRPr="00E42B54">
              <w:rPr>
                <w:color w:val="994C00" w:themeColor="accent2" w:themeShade="80"/>
                <w:sz w:val="22"/>
              </w:rPr>
              <w:t>)</w:t>
            </w:r>
          </w:p>
          <w:p w:rsidR="002D2D78" w:rsidRDefault="002D2D78" w:rsidP="00676591">
            <w:pPr>
              <w:pStyle w:val="Heading6"/>
              <w:jc w:val="left"/>
              <w:outlineLvl w:val="5"/>
              <w:rPr>
                <w:sz w:val="22"/>
              </w:rPr>
            </w:pPr>
          </w:p>
          <w:p w:rsidR="00CD0C22" w:rsidRPr="00CD0C22" w:rsidRDefault="00CD0C22" w:rsidP="00676591">
            <w:pPr>
              <w:pStyle w:val="Heading6"/>
              <w:jc w:val="left"/>
              <w:outlineLvl w:val="5"/>
              <w:rPr>
                <w:sz w:val="22"/>
              </w:rPr>
            </w:pPr>
            <w:r>
              <w:rPr>
                <w:sz w:val="22"/>
              </w:rPr>
              <w:t xml:space="preserve">   ____________________________________</w:t>
            </w:r>
          </w:p>
          <w:p w:rsidR="00CD0C22" w:rsidRDefault="00CD0C22" w:rsidP="00676591">
            <w:pPr>
              <w:pStyle w:val="Heading4"/>
              <w:outlineLvl w:val="3"/>
              <w:rPr>
                <w:sz w:val="22"/>
              </w:rPr>
            </w:pPr>
          </w:p>
          <w:p w:rsidR="002D2D78" w:rsidRPr="00E42B54" w:rsidRDefault="00CD0C22" w:rsidP="00676591">
            <w:pPr>
              <w:pStyle w:val="Heading4"/>
              <w:outlineLvl w:val="3"/>
              <w:rPr>
                <w:color w:val="994C00" w:themeColor="accent2" w:themeShade="80"/>
                <w:sz w:val="22"/>
              </w:rPr>
            </w:pPr>
            <w:r w:rsidRPr="00E42B54">
              <w:rPr>
                <w:color w:val="994C00" w:themeColor="accent2" w:themeShade="80"/>
                <w:sz w:val="22"/>
              </w:rPr>
              <w:t>Which Group Would You Like to Join?</w:t>
            </w:r>
            <w:r w:rsidR="002613CE" w:rsidRPr="00E42B54">
              <w:rPr>
                <w:color w:val="994C00" w:themeColor="accent2" w:themeShade="80"/>
                <w:sz w:val="22"/>
              </w:rPr>
              <w:t xml:space="preserve"> </w:t>
            </w:r>
            <w:r w:rsidR="002613CE" w:rsidRPr="00E42B54">
              <w:rPr>
                <w:color w:val="994C00" w:themeColor="accent2" w:themeShade="80"/>
                <w:sz w:val="20"/>
              </w:rPr>
              <w:t xml:space="preserve">(circle </w:t>
            </w:r>
            <w:r w:rsidR="00336CB2" w:rsidRPr="00E42B54">
              <w:rPr>
                <w:color w:val="994C00" w:themeColor="accent2" w:themeShade="80"/>
                <w:sz w:val="20"/>
              </w:rPr>
              <w:t xml:space="preserve">one </w:t>
            </w:r>
            <w:r w:rsidR="002613CE" w:rsidRPr="00E42B54">
              <w:rPr>
                <w:color w:val="994C00" w:themeColor="accent2" w:themeShade="80"/>
                <w:sz w:val="20"/>
              </w:rPr>
              <w:t>inside or list here)</w:t>
            </w:r>
          </w:p>
          <w:p w:rsidR="00BD3324" w:rsidRDefault="00BD3324" w:rsidP="00676591">
            <w:pPr>
              <w:pStyle w:val="Heading5"/>
              <w:outlineLvl w:val="4"/>
              <w:rPr>
                <w:sz w:val="22"/>
              </w:rPr>
            </w:pPr>
          </w:p>
          <w:p w:rsidR="00BD3324" w:rsidRPr="00BD3324" w:rsidRDefault="00CD0C22" w:rsidP="00676591">
            <w:pPr>
              <w:pStyle w:val="Heading5"/>
              <w:outlineLvl w:val="4"/>
              <w:rPr>
                <w:sz w:val="22"/>
              </w:rPr>
            </w:pPr>
            <w:r w:rsidRPr="00CD0C22">
              <w:rPr>
                <w:sz w:val="22"/>
              </w:rPr>
              <w:t>__________________________________</w:t>
            </w:r>
            <w:r w:rsidR="00BD3324">
              <w:rPr>
                <w:sz w:val="22"/>
              </w:rPr>
              <w:t>___</w:t>
            </w:r>
          </w:p>
        </w:tc>
        <w:tc>
          <w:tcPr>
            <w:tcW w:w="5120" w:type="dxa"/>
            <w:tcMar>
              <w:right w:w="1037" w:type="dxa"/>
            </w:tcMar>
          </w:tcPr>
          <w:p w:rsidR="0071088E" w:rsidRDefault="002613CE" w:rsidP="00676591">
            <w:r>
              <w:rPr>
                <w:noProof/>
                <w:lang w:eastAsia="en-US"/>
              </w:rPr>
              <w:drawing>
                <wp:inline distT="0" distB="0" distL="0" distR="0" wp14:anchorId="2FE4161A" wp14:editId="5C30B2B8">
                  <wp:extent cx="2695575" cy="1668175"/>
                  <wp:effectExtent l="0" t="0" r="0" b="8255"/>
                  <wp:docPr id="11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 preferRelativeResize="0"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59" t="22981"/>
                          <a:stretch/>
                        </pic:blipFill>
                        <pic:spPr bwMode="auto">
                          <a:xfrm>
                            <a:off x="0" y="0"/>
                            <a:ext cx="2702016" cy="1672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1088E" w:rsidRDefault="0071088E" w:rsidP="00676591">
            <w:pPr>
              <w:pStyle w:val="TableDescription"/>
              <w:shd w:val="clear" w:color="auto" w:fill="3F742A" w:themeFill="accent3" w:themeFillShade="80"/>
            </w:pPr>
          </w:p>
          <w:p w:rsidR="002613CE" w:rsidRDefault="002613CE" w:rsidP="00676591">
            <w:pPr>
              <w:pStyle w:val="TableDescription"/>
              <w:shd w:val="clear" w:color="auto" w:fill="3F742A" w:themeFill="accent3" w:themeFillShade="80"/>
              <w:jc w:val="left"/>
            </w:pPr>
          </w:p>
          <w:p w:rsidR="00EE28C9" w:rsidRPr="00175B61" w:rsidRDefault="00774AC3" w:rsidP="00676591">
            <w:pPr>
              <w:pStyle w:val="Heading2"/>
              <w:outlineLvl w:val="1"/>
              <w:rPr>
                <w:color w:val="3F742A" w:themeColor="accent3" w:themeShade="80"/>
              </w:rPr>
            </w:pPr>
            <w:r>
              <w:rPr>
                <w:color w:val="3F742A" w:themeColor="accent3" w:themeShade="80"/>
              </w:rPr>
              <w:t>Come Check us out!</w:t>
            </w:r>
          </w:p>
          <w:p w:rsidR="001623E5" w:rsidRDefault="00EE28C9" w:rsidP="00676591">
            <w:pPr>
              <w:rPr>
                <w:b/>
                <w:sz w:val="24"/>
              </w:rPr>
            </w:pPr>
            <w:r w:rsidRPr="00774AC3">
              <w:rPr>
                <w:b/>
                <w:sz w:val="32"/>
                <w:u w:val="single"/>
              </w:rPr>
              <w:t>Sunday Morning</w:t>
            </w:r>
            <w:r w:rsidR="001623E5">
              <w:rPr>
                <w:b/>
                <w:sz w:val="32"/>
                <w:u w:val="single"/>
              </w:rPr>
              <w:t>s</w:t>
            </w:r>
            <w:r w:rsidRPr="00774AC3">
              <w:rPr>
                <w:b/>
                <w:sz w:val="32"/>
              </w:rPr>
              <w:br/>
            </w:r>
            <w:r w:rsidRPr="00432234">
              <w:rPr>
                <w:b/>
                <w:sz w:val="24"/>
              </w:rPr>
              <w:t>Sunday Grow Groups – 9:30am</w:t>
            </w:r>
            <w:r w:rsidRPr="00432234">
              <w:rPr>
                <w:b/>
                <w:sz w:val="24"/>
              </w:rPr>
              <w:br/>
            </w:r>
          </w:p>
          <w:p w:rsidR="00EE28C9" w:rsidRPr="00774AC3" w:rsidRDefault="00EE28C9" w:rsidP="00676591">
            <w:pPr>
              <w:rPr>
                <w:b/>
                <w:sz w:val="32"/>
              </w:rPr>
            </w:pPr>
            <w:r w:rsidRPr="00432234">
              <w:rPr>
                <w:b/>
                <w:sz w:val="24"/>
              </w:rPr>
              <w:t>Morning Worship – 10:30am</w:t>
            </w:r>
          </w:p>
          <w:p w:rsidR="00EE28C9" w:rsidRPr="001623E5" w:rsidRDefault="00EE28C9" w:rsidP="00676591">
            <w:pPr>
              <w:rPr>
                <w:b/>
              </w:rPr>
            </w:pPr>
          </w:p>
          <w:p w:rsidR="00EE28C9" w:rsidRPr="00774AC3" w:rsidRDefault="00EE28C9" w:rsidP="00676591">
            <w:pPr>
              <w:rPr>
                <w:b/>
                <w:sz w:val="32"/>
              </w:rPr>
            </w:pPr>
            <w:r w:rsidRPr="00774AC3">
              <w:rPr>
                <w:b/>
                <w:sz w:val="32"/>
                <w:u w:val="single"/>
              </w:rPr>
              <w:t>Sunday Evening</w:t>
            </w:r>
            <w:r w:rsidR="001623E5">
              <w:rPr>
                <w:b/>
                <w:sz w:val="32"/>
                <w:u w:val="single"/>
              </w:rPr>
              <w:t>s</w:t>
            </w:r>
            <w:r w:rsidRPr="00774AC3">
              <w:rPr>
                <w:b/>
                <w:sz w:val="32"/>
              </w:rPr>
              <w:br/>
            </w:r>
            <w:r w:rsidRPr="00432234">
              <w:rPr>
                <w:b/>
                <w:sz w:val="24"/>
              </w:rPr>
              <w:t xml:space="preserve">Youth and Children </w:t>
            </w:r>
            <w:r w:rsidR="001623E5">
              <w:rPr>
                <w:b/>
                <w:sz w:val="24"/>
              </w:rPr>
              <w:t>Ministries</w:t>
            </w:r>
            <w:r w:rsidRPr="00432234">
              <w:rPr>
                <w:b/>
                <w:sz w:val="24"/>
              </w:rPr>
              <w:t xml:space="preserve"> – 6pm</w:t>
            </w:r>
          </w:p>
          <w:p w:rsidR="00EE28C9" w:rsidRPr="001623E5" w:rsidRDefault="00EE28C9" w:rsidP="00676591">
            <w:pPr>
              <w:rPr>
                <w:b/>
                <w:sz w:val="24"/>
              </w:rPr>
            </w:pPr>
          </w:p>
          <w:p w:rsidR="00EE28C9" w:rsidRPr="00774AC3" w:rsidRDefault="00EE28C9" w:rsidP="00676591">
            <w:pPr>
              <w:rPr>
                <w:b/>
                <w:sz w:val="32"/>
              </w:rPr>
            </w:pPr>
            <w:r w:rsidRPr="00774AC3">
              <w:rPr>
                <w:b/>
                <w:sz w:val="32"/>
                <w:u w:val="single"/>
              </w:rPr>
              <w:t>Wednesday Evening</w:t>
            </w:r>
            <w:r w:rsidR="001623E5">
              <w:rPr>
                <w:b/>
                <w:sz w:val="32"/>
                <w:u w:val="single"/>
              </w:rPr>
              <w:t>s</w:t>
            </w:r>
            <w:r w:rsidRPr="00774AC3">
              <w:rPr>
                <w:b/>
                <w:sz w:val="32"/>
              </w:rPr>
              <w:br/>
            </w:r>
            <w:r w:rsidR="00774AC3" w:rsidRPr="00432234">
              <w:rPr>
                <w:b/>
                <w:sz w:val="24"/>
              </w:rPr>
              <w:t>Grow Group Gathering</w:t>
            </w:r>
            <w:r w:rsidRPr="00432234">
              <w:rPr>
                <w:b/>
                <w:sz w:val="24"/>
              </w:rPr>
              <w:t xml:space="preserve"> – 7pm</w:t>
            </w:r>
          </w:p>
          <w:p w:rsidR="00EE28C9" w:rsidRDefault="00EE28C9" w:rsidP="00676591"/>
          <w:p w:rsidR="00EE28C9" w:rsidRPr="00175B61" w:rsidRDefault="00EE28C9" w:rsidP="00676591">
            <w:pPr>
              <w:pStyle w:val="Heading2"/>
              <w:outlineLvl w:val="1"/>
              <w:rPr>
                <w:color w:val="3F742A" w:themeColor="accent3" w:themeShade="80"/>
              </w:rPr>
            </w:pPr>
            <w:r w:rsidRPr="00175B61">
              <w:rPr>
                <w:color w:val="3F742A" w:themeColor="accent3" w:themeShade="80"/>
              </w:rPr>
              <w:t>Contact Us</w:t>
            </w:r>
          </w:p>
          <w:p w:rsidR="00E42B54" w:rsidRDefault="00937674" w:rsidP="00676591">
            <w:pPr>
              <w:spacing w:after="240" w:line="288" w:lineRule="auto"/>
              <w:rPr>
                <w:sz w:val="28"/>
              </w:rPr>
            </w:pPr>
            <w:r>
              <w:rPr>
                <w:sz w:val="28"/>
              </w:rPr>
              <w:t xml:space="preserve">Church </w:t>
            </w:r>
            <w:r w:rsidR="00EE28C9" w:rsidRPr="00774AC3">
              <w:rPr>
                <w:sz w:val="28"/>
              </w:rPr>
              <w:t>Phone: 217-839-3667</w:t>
            </w:r>
            <w:r w:rsidR="00EE28C9" w:rsidRPr="00774AC3">
              <w:rPr>
                <w:sz w:val="28"/>
              </w:rPr>
              <w:br/>
              <w:t>Email: TBCGillespie@gmail.com</w:t>
            </w:r>
            <w:r w:rsidR="00EE28C9" w:rsidRPr="00774AC3">
              <w:rPr>
                <w:sz w:val="28"/>
              </w:rPr>
              <w:br/>
              <w:t xml:space="preserve">Web: </w:t>
            </w:r>
            <w:hyperlink r:id="rId8" w:history="1">
              <w:r w:rsidR="00EE28C9" w:rsidRPr="00774AC3">
                <w:rPr>
                  <w:rStyle w:val="Hyperlink"/>
                  <w:sz w:val="28"/>
                </w:rPr>
                <w:t>www.trinitybaptist-illinois.com</w:t>
              </w:r>
            </w:hyperlink>
            <w:r w:rsidR="00E42B54">
              <w:rPr>
                <w:sz w:val="28"/>
              </w:rPr>
              <w:br/>
              <w:t xml:space="preserve">Find us on </w:t>
            </w:r>
            <w:r w:rsidR="00E42B54" w:rsidRPr="00E42B54">
              <w:rPr>
                <w:b/>
                <w:color w:val="283880" w:themeColor="accent5" w:themeShade="80"/>
                <w:sz w:val="28"/>
              </w:rPr>
              <w:t>Facebook</w:t>
            </w:r>
            <w:r w:rsidR="00E42B54">
              <w:rPr>
                <w:sz w:val="28"/>
              </w:rPr>
              <w:t xml:space="preserve">! </w:t>
            </w:r>
          </w:p>
          <w:p w:rsidR="00432234" w:rsidRDefault="00432234" w:rsidP="00676591">
            <w:pPr>
              <w:pStyle w:val="TableDescription"/>
              <w:shd w:val="clear" w:color="auto" w:fill="3F742A" w:themeFill="accent3" w:themeFillShade="80"/>
            </w:pPr>
          </w:p>
          <w:p w:rsidR="00432234" w:rsidRDefault="00432234" w:rsidP="00676591">
            <w:pPr>
              <w:pStyle w:val="TableDescription"/>
              <w:shd w:val="clear" w:color="auto" w:fill="3F742A" w:themeFill="accent3" w:themeFillShade="80"/>
              <w:jc w:val="left"/>
            </w:pPr>
          </w:p>
          <w:p w:rsidR="00432234" w:rsidRDefault="00432234" w:rsidP="00676591">
            <w:pPr>
              <w:spacing w:after="240" w:line="288" w:lineRule="auto"/>
            </w:pPr>
          </w:p>
        </w:tc>
        <w:tc>
          <w:tcPr>
            <w:tcW w:w="4319" w:type="dxa"/>
            <w:shd w:val="clear" w:color="auto" w:fill="auto"/>
          </w:tcPr>
          <w:p w:rsidR="00231F42" w:rsidRDefault="00231F42" w:rsidP="00676591">
            <w:pPr>
              <w:pStyle w:val="Heading3"/>
              <w:jc w:val="left"/>
              <w:outlineLvl w:val="2"/>
            </w:pPr>
          </w:p>
          <w:p w:rsidR="00231F42" w:rsidRDefault="00231F42" w:rsidP="00676591">
            <w:pPr>
              <w:pStyle w:val="Heading3"/>
              <w:jc w:val="left"/>
              <w:outlineLvl w:val="2"/>
            </w:pPr>
          </w:p>
          <w:p w:rsidR="00231F42" w:rsidRDefault="00231F42" w:rsidP="00676591">
            <w:pPr>
              <w:pStyle w:val="Heading3"/>
              <w:jc w:val="left"/>
              <w:outlineLvl w:val="2"/>
            </w:pPr>
          </w:p>
          <w:p w:rsidR="002D2D78" w:rsidRDefault="00231F42" w:rsidP="00676591">
            <w:pPr>
              <w:pStyle w:val="Heading3"/>
              <w:jc w:val="left"/>
              <w:outlineLvl w:val="2"/>
            </w:pPr>
            <w:r>
              <w:rPr>
                <w:noProof/>
                <w:lang w:eastAsia="en-US"/>
              </w:rPr>
              <w:drawing>
                <wp:inline distT="0" distB="0" distL="0" distR="0">
                  <wp:extent cx="2695575" cy="5347970"/>
                  <wp:effectExtent l="0" t="0" r="9525" b="508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Growth Group Front Cover - finished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5575" cy="5347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D2D78" w:rsidTr="00334472">
        <w:trPr>
          <w:trHeight w:val="10767"/>
        </w:trPr>
        <w:tc>
          <w:tcPr>
            <w:tcW w:w="5263" w:type="dxa"/>
            <w:tcMar>
              <w:top w:w="216" w:type="dxa"/>
              <w:right w:w="1037" w:type="dxa"/>
            </w:tcMar>
          </w:tcPr>
          <w:p w:rsidR="00774AC3" w:rsidRPr="00957278" w:rsidRDefault="00774AC3" w:rsidP="00334472">
            <w:pPr>
              <w:pStyle w:val="Heading2"/>
              <w:spacing w:before="0"/>
              <w:ind w:left="0" w:right="-618"/>
              <w:outlineLvl w:val="1"/>
              <w:rPr>
                <w:color w:val="3F742A" w:themeColor="accent3" w:themeShade="80"/>
                <w:sz w:val="32"/>
              </w:rPr>
            </w:pPr>
            <w:r w:rsidRPr="00957278">
              <w:rPr>
                <w:color w:val="3F742A" w:themeColor="accent3" w:themeShade="80"/>
                <w:sz w:val="32"/>
              </w:rPr>
              <w:lastRenderedPageBreak/>
              <w:t>Sunday Morning Grow Groups</w:t>
            </w:r>
          </w:p>
          <w:p w:rsidR="00774AC3" w:rsidRPr="0074147B" w:rsidRDefault="00957278" w:rsidP="00957278">
            <w:pPr>
              <w:pStyle w:val="Heading9"/>
              <w:spacing w:after="240"/>
              <w:ind w:right="-618" w:firstLine="0"/>
              <w:outlineLvl w:val="8"/>
              <w:rPr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  <w:r w:rsidR="00774AC3" w:rsidRPr="0074147B">
              <w:rPr>
                <w:color w:val="FF0000"/>
                <w:sz w:val="22"/>
              </w:rPr>
              <w:t>9:30-10:20 A.m. @ Trinity Baptist Church</w:t>
            </w:r>
          </w:p>
          <w:p w:rsidR="002D2D78" w:rsidRPr="00937674" w:rsidRDefault="00774AC3" w:rsidP="00676591">
            <w:pPr>
              <w:pStyle w:val="Heading4"/>
              <w:ind w:right="-618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>HIgh and Jr. High School</w:t>
            </w:r>
          </w:p>
          <w:p w:rsidR="002D2D78" w:rsidRPr="00BD3324" w:rsidRDefault="005D15D3" w:rsidP="00676591">
            <w:pPr>
              <w:pStyle w:val="Heading5"/>
              <w:ind w:right="-618"/>
              <w:outlineLvl w:val="4"/>
              <w:rPr>
                <w:sz w:val="22"/>
              </w:rPr>
            </w:pPr>
            <w:r>
              <w:rPr>
                <w:noProof/>
                <w:color w:val="994C00" w:themeColor="accent2" w:themeShade="80"/>
                <w:lang w:eastAsia="en-US"/>
              </w:rPr>
              <w:drawing>
                <wp:anchor distT="0" distB="0" distL="114300" distR="114300" simplePos="0" relativeHeight="251651584" behindDoc="0" locked="0" layoutInCell="1" allowOverlap="1">
                  <wp:simplePos x="0" y="0"/>
                  <wp:positionH relativeFrom="column">
                    <wp:posOffset>153035</wp:posOffset>
                  </wp:positionH>
                  <wp:positionV relativeFrom="paragraph">
                    <wp:posOffset>15875</wp:posOffset>
                  </wp:positionV>
                  <wp:extent cx="1099185" cy="1247775"/>
                  <wp:effectExtent l="0" t="0" r="5715" b="9525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GrowGroupTracie.jpg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008" t="14136" r="53631" b="58869"/>
                          <a:stretch/>
                        </pic:blipFill>
                        <pic:spPr bwMode="auto">
                          <a:xfrm>
                            <a:off x="0" y="0"/>
                            <a:ext cx="1099185" cy="1247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74AC3" w:rsidRPr="00BD3324">
              <w:rPr>
                <w:sz w:val="22"/>
              </w:rPr>
              <w:t xml:space="preserve">Life is difficult. It doesn’t always go as planned. Where is God in all of it? What does He want me to do in all of it? </w:t>
            </w:r>
            <w:r w:rsidR="00812A97">
              <w:rPr>
                <w:sz w:val="22"/>
              </w:rPr>
              <w:t xml:space="preserve">Your life matters and has purpose. </w:t>
            </w:r>
            <w:r w:rsidR="00774AC3" w:rsidRPr="00BD3324">
              <w:rPr>
                <w:sz w:val="22"/>
              </w:rPr>
              <w:t xml:space="preserve">God has an awesome plan for your life. Come see what God has to say to you and see where He will take you next! </w:t>
            </w:r>
          </w:p>
          <w:p w:rsidR="002D2D78" w:rsidRPr="00BD3324" w:rsidRDefault="00676591" w:rsidP="00676591">
            <w:pPr>
              <w:pStyle w:val="Heading6"/>
              <w:ind w:right="-618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774AC3" w:rsidRPr="00432234">
              <w:rPr>
                <w:b/>
                <w:sz w:val="22"/>
              </w:rPr>
              <w:t>Tracie Kirkwood</w:t>
            </w:r>
            <w:r w:rsidR="00774AC3" w:rsidRPr="00BD3324">
              <w:rPr>
                <w:sz w:val="22"/>
              </w:rPr>
              <w:t xml:space="preserve"> (Leader)</w:t>
            </w:r>
          </w:p>
          <w:p w:rsidR="002D2D78" w:rsidRPr="00937674" w:rsidRDefault="0074147B" w:rsidP="00676591">
            <w:pPr>
              <w:pStyle w:val="Heading4"/>
              <w:ind w:right="-618"/>
              <w:outlineLvl w:val="3"/>
              <w:rPr>
                <w:color w:val="994C00" w:themeColor="accent2" w:themeShade="80"/>
              </w:rPr>
            </w:pPr>
            <w:r>
              <w:rPr>
                <w:color w:val="994C00" w:themeColor="accent2" w:themeShade="80"/>
              </w:rPr>
              <w:t>Preteens and</w:t>
            </w:r>
            <w:r w:rsidR="00774AC3" w:rsidRPr="00937674">
              <w:rPr>
                <w:color w:val="994C00" w:themeColor="accent2" w:themeShade="80"/>
              </w:rPr>
              <w:t xml:space="preserve"> Children</w:t>
            </w:r>
          </w:p>
          <w:p w:rsidR="002D2D78" w:rsidRPr="00BD3324" w:rsidRDefault="005F6973" w:rsidP="00676591">
            <w:pPr>
              <w:pStyle w:val="Heading5"/>
              <w:ind w:right="-618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20320</wp:posOffset>
                  </wp:positionV>
                  <wp:extent cx="937260" cy="1266825"/>
                  <wp:effectExtent l="0" t="0" r="0" b="9525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GrowGroupKaren.jp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42" t="15027" r="37058" b="27077"/>
                          <a:stretch/>
                        </pic:blipFill>
                        <pic:spPr bwMode="auto">
                          <a:xfrm>
                            <a:off x="0" y="0"/>
                            <a:ext cx="937260" cy="1266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DDC" w:rsidRPr="00BD3324">
              <w:rPr>
                <w:sz w:val="22"/>
              </w:rPr>
              <w:t>This group is a saf</w:t>
            </w:r>
            <w:r w:rsidR="0074147B">
              <w:rPr>
                <w:sz w:val="22"/>
              </w:rPr>
              <w:t>e and healthy group for your K-4</w:t>
            </w:r>
            <w:r w:rsidR="0074147B" w:rsidRPr="0074147B">
              <w:rPr>
                <w:sz w:val="22"/>
                <w:vertAlign w:val="superscript"/>
              </w:rPr>
              <w:t>th</w:t>
            </w:r>
            <w:r w:rsidR="0074147B">
              <w:rPr>
                <w:sz w:val="22"/>
              </w:rPr>
              <w:t xml:space="preserve"> </w:t>
            </w:r>
            <w:r w:rsidR="00291DDC" w:rsidRPr="00BD3324">
              <w:rPr>
                <w:sz w:val="22"/>
              </w:rPr>
              <w:t xml:space="preserve">grader. </w:t>
            </w:r>
            <w:r w:rsidR="002613CE">
              <w:rPr>
                <w:sz w:val="22"/>
              </w:rPr>
              <w:t>We always love to have fun, enjoy God, and open His word to see what He has to say</w:t>
            </w:r>
            <w:r w:rsidR="00E346B8">
              <w:rPr>
                <w:sz w:val="22"/>
              </w:rPr>
              <w:t xml:space="preserve"> in this interactive, growing group.</w:t>
            </w:r>
            <w:r w:rsidR="00710E08">
              <w:rPr>
                <w:sz w:val="22"/>
              </w:rPr>
              <w:t xml:space="preserve"> </w:t>
            </w:r>
            <w:r w:rsidR="0074147B" w:rsidRPr="00BD3324">
              <w:rPr>
                <w:sz w:val="22"/>
              </w:rPr>
              <w:t xml:space="preserve">Your </w:t>
            </w:r>
            <w:r w:rsidR="0074147B">
              <w:rPr>
                <w:sz w:val="22"/>
              </w:rPr>
              <w:t>child</w:t>
            </w:r>
            <w:r w:rsidR="0074147B" w:rsidRPr="00BD3324">
              <w:rPr>
                <w:sz w:val="22"/>
              </w:rPr>
              <w:t xml:space="preserve"> may be asking </w:t>
            </w:r>
            <w:r w:rsidR="0074147B">
              <w:rPr>
                <w:sz w:val="22"/>
              </w:rPr>
              <w:t>some tough questions about God, life and who Jesus is. We</w:t>
            </w:r>
            <w:r w:rsidR="0074147B" w:rsidRPr="00BD3324">
              <w:rPr>
                <w:sz w:val="22"/>
              </w:rPr>
              <w:t xml:space="preserve"> want to help!</w:t>
            </w:r>
          </w:p>
          <w:p w:rsidR="002D2D78" w:rsidRPr="00BD3324" w:rsidRDefault="00E346B8" w:rsidP="00676591">
            <w:pPr>
              <w:pStyle w:val="Heading6"/>
              <w:ind w:right="-618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>Karen Wayman</w:t>
            </w:r>
            <w:r w:rsidR="002613CE">
              <w:rPr>
                <w:sz w:val="22"/>
              </w:rPr>
              <w:t xml:space="preserve"> (Leader)</w:t>
            </w:r>
          </w:p>
          <w:p w:rsidR="002D2D78" w:rsidRPr="00937674" w:rsidRDefault="00774AC3" w:rsidP="00676591">
            <w:pPr>
              <w:pStyle w:val="Heading4"/>
              <w:ind w:right="-618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>Babies</w:t>
            </w:r>
            <w:r w:rsidR="00291DDC" w:rsidRPr="00937674">
              <w:rPr>
                <w:color w:val="994C00" w:themeColor="accent2" w:themeShade="80"/>
              </w:rPr>
              <w:t xml:space="preserve"> and Pre-KinderGarten </w:t>
            </w:r>
          </w:p>
          <w:p w:rsidR="002D2D78" w:rsidRPr="00BD3324" w:rsidRDefault="00710E08" w:rsidP="00676591">
            <w:pPr>
              <w:pStyle w:val="Heading5"/>
              <w:ind w:right="-618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olumn">
                    <wp:posOffset>86360</wp:posOffset>
                  </wp:positionH>
                  <wp:positionV relativeFrom="paragraph">
                    <wp:posOffset>1270</wp:posOffset>
                  </wp:positionV>
                  <wp:extent cx="704850" cy="1176655"/>
                  <wp:effectExtent l="0" t="0" r="0" b="4445"/>
                  <wp:wrapSquare wrapText="bothSides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GrowGroupDebbie.jpg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737" t="14334" r="32108" b="41220"/>
                          <a:stretch/>
                        </pic:blipFill>
                        <pic:spPr bwMode="auto">
                          <a:xfrm>
                            <a:off x="0" y="0"/>
                            <a:ext cx="704850" cy="1176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291DDC" w:rsidRPr="00BD3324">
              <w:rPr>
                <w:sz w:val="22"/>
              </w:rPr>
              <w:t xml:space="preserve">This is a safe and interactive place for your </w:t>
            </w:r>
            <w:r>
              <w:rPr>
                <w:sz w:val="22"/>
              </w:rPr>
              <w:t xml:space="preserve">child </w:t>
            </w:r>
            <w:r w:rsidR="00291DDC" w:rsidRPr="00BD3324">
              <w:rPr>
                <w:sz w:val="22"/>
              </w:rPr>
              <w:t>to be prayed for, to hear the bible read to them</w:t>
            </w:r>
            <w:r w:rsidR="00BD3324" w:rsidRPr="00BD3324">
              <w:rPr>
                <w:sz w:val="22"/>
              </w:rPr>
              <w:t xml:space="preserve"> and to </w:t>
            </w:r>
            <w:r w:rsidR="0074147B">
              <w:rPr>
                <w:sz w:val="22"/>
              </w:rPr>
              <w:t>meet new friends</w:t>
            </w:r>
            <w:r w:rsidR="00BD3324" w:rsidRPr="00BD3324">
              <w:rPr>
                <w:sz w:val="22"/>
              </w:rPr>
              <w:t>. All teachers and helpers have been checked and cleared to serve by DCFS</w:t>
            </w:r>
            <w:r w:rsidR="0074147B">
              <w:rPr>
                <w:sz w:val="22"/>
              </w:rPr>
              <w:t xml:space="preserve"> of Illinois</w:t>
            </w:r>
            <w:r w:rsidR="00BD3324" w:rsidRPr="00BD3324">
              <w:rPr>
                <w:sz w:val="22"/>
              </w:rPr>
              <w:t xml:space="preserve"> and have a heart for loving your children with the unfailing l</w:t>
            </w:r>
            <w:r w:rsidR="005F6973">
              <w:rPr>
                <w:sz w:val="22"/>
              </w:rPr>
              <w:t>ove of Jesus Christ, our Savior</w:t>
            </w:r>
            <w:r w:rsidR="00BD3324" w:rsidRPr="00BD3324">
              <w:rPr>
                <w:sz w:val="22"/>
              </w:rPr>
              <w:t>.</w:t>
            </w:r>
          </w:p>
          <w:p w:rsidR="00334472" w:rsidRPr="00334472" w:rsidRDefault="00E346B8" w:rsidP="00676591">
            <w:pPr>
              <w:pStyle w:val="Heading6"/>
              <w:ind w:right="-618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>Debbie Deck</w:t>
            </w:r>
            <w:r w:rsidR="00BD3324" w:rsidRPr="002613CE">
              <w:rPr>
                <w:sz w:val="22"/>
              </w:rPr>
              <w:t xml:space="preserve"> (Leader)</w:t>
            </w:r>
          </w:p>
        </w:tc>
        <w:tc>
          <w:tcPr>
            <w:tcW w:w="5120" w:type="dxa"/>
            <w:tcMar>
              <w:top w:w="216" w:type="dxa"/>
              <w:right w:w="1037" w:type="dxa"/>
            </w:tcMar>
          </w:tcPr>
          <w:p w:rsidR="002D2D78" w:rsidRPr="00957278" w:rsidRDefault="00EE28C9" w:rsidP="00334472">
            <w:pPr>
              <w:pStyle w:val="Heading2"/>
              <w:spacing w:before="0"/>
              <w:ind w:left="0" w:right="-559"/>
              <w:outlineLvl w:val="1"/>
              <w:rPr>
                <w:color w:val="3F742A" w:themeColor="accent3" w:themeShade="80"/>
                <w:sz w:val="32"/>
              </w:rPr>
            </w:pPr>
            <w:r w:rsidRPr="00957278">
              <w:rPr>
                <w:color w:val="3F742A" w:themeColor="accent3" w:themeShade="80"/>
                <w:sz w:val="32"/>
              </w:rPr>
              <w:t>Sunday Morning Grow Groups</w:t>
            </w:r>
          </w:p>
          <w:p w:rsidR="002D2D78" w:rsidRPr="0074147B" w:rsidRDefault="00957278" w:rsidP="00676591">
            <w:pPr>
              <w:pStyle w:val="Heading9"/>
              <w:spacing w:after="240"/>
              <w:ind w:right="-559" w:firstLine="0"/>
              <w:outlineLvl w:val="8"/>
              <w:rPr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  <w:r w:rsidR="00175B61" w:rsidRPr="0074147B">
              <w:rPr>
                <w:color w:val="FF0000"/>
                <w:sz w:val="22"/>
              </w:rPr>
              <w:t>9:30-10:20 A.m. @ Trinity Baptist Church</w:t>
            </w:r>
          </w:p>
          <w:p w:rsidR="002D2D78" w:rsidRPr="00937674" w:rsidRDefault="00710E08" w:rsidP="00676591">
            <w:pPr>
              <w:pStyle w:val="Heading4"/>
              <w:ind w:left="0" w:right="-559"/>
              <w:outlineLvl w:val="3"/>
              <w:rPr>
                <w:color w:val="994C00" w:themeColor="accent2" w:themeShade="80"/>
              </w:rPr>
            </w:pPr>
            <w:r>
              <w:rPr>
                <w:color w:val="994C00" w:themeColor="accent2" w:themeShade="80"/>
              </w:rPr>
              <w:t>Couple</w:t>
            </w:r>
            <w:r w:rsidR="002613CE" w:rsidRPr="00937674">
              <w:rPr>
                <w:color w:val="994C00" w:themeColor="accent2" w:themeShade="80"/>
              </w:rPr>
              <w:t xml:space="preserve"> </w:t>
            </w:r>
            <w:r>
              <w:rPr>
                <w:color w:val="994C00" w:themeColor="accent2" w:themeShade="80"/>
              </w:rPr>
              <w:t>&amp;</w:t>
            </w:r>
            <w:r w:rsidR="002613CE" w:rsidRPr="00937674">
              <w:rPr>
                <w:color w:val="994C00" w:themeColor="accent2" w:themeShade="80"/>
              </w:rPr>
              <w:t xml:space="preserve"> Single ADult</w:t>
            </w:r>
            <w:r>
              <w:rPr>
                <w:color w:val="994C00" w:themeColor="accent2" w:themeShade="80"/>
              </w:rPr>
              <w:t>s</w:t>
            </w:r>
          </w:p>
          <w:p w:rsidR="002D2D78" w:rsidRPr="000F2F46" w:rsidRDefault="00334472" w:rsidP="00676591">
            <w:pPr>
              <w:pStyle w:val="Heading5"/>
              <w:ind w:left="0" w:right="-559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11430</wp:posOffset>
                  </wp:positionV>
                  <wp:extent cx="1496060" cy="1115695"/>
                  <wp:effectExtent l="0" t="0" r="8890" b="8255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owGroupMassey.jpg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5" t="11661" r="30597" b="48693"/>
                          <a:stretch/>
                        </pic:blipFill>
                        <pic:spPr bwMode="auto">
                          <a:xfrm>
                            <a:off x="0" y="0"/>
                            <a:ext cx="1496060" cy="11156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75B61" w:rsidRPr="000F2F46">
              <w:rPr>
                <w:sz w:val="22"/>
              </w:rPr>
              <w:t>This multifaceted group gathers for the purpose of life transformation</w:t>
            </w:r>
            <w:r w:rsidR="0025246F" w:rsidRPr="000F2F46">
              <w:rPr>
                <w:sz w:val="22"/>
              </w:rPr>
              <w:t xml:space="preserve"> and study of how the bible applies to </w:t>
            </w:r>
            <w:r w:rsidR="0074147B">
              <w:rPr>
                <w:sz w:val="22"/>
              </w:rPr>
              <w:t xml:space="preserve">your </w:t>
            </w:r>
            <w:r w:rsidR="0025246F" w:rsidRPr="000F2F46">
              <w:rPr>
                <w:sz w:val="22"/>
              </w:rPr>
              <w:t>life. Whether you have children or not, married or not, God wants to meet you where you are</w:t>
            </w:r>
            <w:r w:rsidR="001F53DA" w:rsidRPr="000F2F46">
              <w:rPr>
                <w:sz w:val="22"/>
              </w:rPr>
              <w:t xml:space="preserve"> and develop you into a man or woman in His likeness for His greater purposes.</w:t>
            </w:r>
            <w:r w:rsidR="00812A97">
              <w:rPr>
                <w:sz w:val="22"/>
              </w:rPr>
              <w:t xml:space="preserve"> </w:t>
            </w:r>
            <w:r w:rsidR="0074147B">
              <w:rPr>
                <w:sz w:val="22"/>
              </w:rPr>
              <w:t xml:space="preserve"> Life is busy, confusing, troubling, and is desperate for intervention from God. </w:t>
            </w:r>
            <w:r w:rsidR="00362BD2">
              <w:rPr>
                <w:sz w:val="22"/>
              </w:rPr>
              <w:t>Join us!</w:t>
            </w:r>
          </w:p>
          <w:p w:rsidR="003D150C" w:rsidRPr="00812A97" w:rsidRDefault="00676591" w:rsidP="00676591">
            <w:pPr>
              <w:pStyle w:val="Heading6"/>
              <w:ind w:right="-559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1F53DA" w:rsidRPr="00432234">
              <w:rPr>
                <w:b/>
                <w:sz w:val="22"/>
              </w:rPr>
              <w:t>Mark and Dani Massey</w:t>
            </w:r>
            <w:r w:rsidR="001F53DA" w:rsidRPr="000F2F46">
              <w:rPr>
                <w:sz w:val="22"/>
              </w:rPr>
              <w:t xml:space="preserve"> (Co-Leaders)</w:t>
            </w:r>
          </w:p>
          <w:p w:rsidR="002D2D78" w:rsidRPr="00937674" w:rsidRDefault="003D150C" w:rsidP="00676591">
            <w:pPr>
              <w:pStyle w:val="Heading4"/>
              <w:ind w:left="0" w:right="-559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>Senior Men</w:t>
            </w:r>
          </w:p>
          <w:p w:rsidR="002D2D78" w:rsidRPr="000F2F46" w:rsidRDefault="00362BD2" w:rsidP="00676591">
            <w:pPr>
              <w:pStyle w:val="Heading5"/>
              <w:ind w:left="0" w:right="-559"/>
              <w:outlineLvl w:val="4"/>
              <w:rPr>
                <w:sz w:val="22"/>
              </w:rPr>
            </w:pPr>
            <w:r>
              <w:rPr>
                <w:noProof/>
                <w:color w:val="994C00" w:themeColor="accent2" w:themeShade="80"/>
                <w:lang w:eastAsia="en-US"/>
              </w:rPr>
              <w:drawing>
                <wp:anchor distT="0" distB="0" distL="114300" distR="114300" simplePos="0" relativeHeight="251646464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30480</wp:posOffset>
                  </wp:positionV>
                  <wp:extent cx="1143000" cy="1221740"/>
                  <wp:effectExtent l="0" t="0" r="0" b="0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rowGroupKenny.jpg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55" t="19590" r="39179" b="44496"/>
                          <a:stretch/>
                        </pic:blipFill>
                        <pic:spPr bwMode="auto">
                          <a:xfrm>
                            <a:off x="0" y="0"/>
                            <a:ext cx="1143000" cy="1221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150C" w:rsidRPr="000F2F46">
              <w:rPr>
                <w:sz w:val="22"/>
              </w:rPr>
              <w:t xml:space="preserve">This group of men is committed to the bible and what it means to follow Jesus. You will find a wide range of men from different backgrounds that desire to know what God says </w:t>
            </w:r>
            <w:r w:rsidR="00241018">
              <w:rPr>
                <w:sz w:val="22"/>
              </w:rPr>
              <w:t>and</w:t>
            </w:r>
            <w:r w:rsidR="003D150C" w:rsidRPr="000F2F46">
              <w:rPr>
                <w:sz w:val="22"/>
              </w:rPr>
              <w:t xml:space="preserve"> how to live </w:t>
            </w:r>
            <w:r w:rsidR="00710E08">
              <w:rPr>
                <w:sz w:val="22"/>
              </w:rPr>
              <w:t>it</w:t>
            </w:r>
            <w:r w:rsidR="003D150C" w:rsidRPr="000F2F46">
              <w:rPr>
                <w:sz w:val="22"/>
              </w:rPr>
              <w:t xml:space="preserve"> out for others. Take the next step </w:t>
            </w:r>
            <w:r w:rsidR="00241018">
              <w:rPr>
                <w:sz w:val="22"/>
              </w:rPr>
              <w:t>and join this group</w:t>
            </w:r>
            <w:r w:rsidR="003D150C" w:rsidRPr="000F2F46">
              <w:rPr>
                <w:sz w:val="22"/>
              </w:rPr>
              <w:t>!</w:t>
            </w:r>
          </w:p>
          <w:p w:rsidR="003D150C" w:rsidRPr="00812A97" w:rsidRDefault="00676591" w:rsidP="00676591">
            <w:pPr>
              <w:pStyle w:val="Heading6"/>
              <w:ind w:right="-559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432234" w:rsidRPr="00432234">
              <w:rPr>
                <w:b/>
                <w:sz w:val="22"/>
              </w:rPr>
              <w:t>Kenny Harbaugh</w:t>
            </w:r>
            <w:r w:rsidR="00432234">
              <w:rPr>
                <w:sz w:val="22"/>
              </w:rPr>
              <w:t xml:space="preserve"> (Leader</w:t>
            </w:r>
            <w:r w:rsidR="003D150C" w:rsidRPr="000F2F46">
              <w:rPr>
                <w:sz w:val="22"/>
              </w:rPr>
              <w:t>)</w:t>
            </w:r>
          </w:p>
          <w:p w:rsidR="002D2D78" w:rsidRPr="00937674" w:rsidRDefault="003D150C" w:rsidP="00676591">
            <w:pPr>
              <w:pStyle w:val="Heading4"/>
              <w:ind w:left="0" w:right="-559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>Senior Women</w:t>
            </w:r>
          </w:p>
          <w:p w:rsidR="00676591" w:rsidRPr="000F2F46" w:rsidRDefault="00334472" w:rsidP="00676591">
            <w:pPr>
              <w:pStyle w:val="Heading5"/>
              <w:ind w:left="0" w:right="-559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1905</wp:posOffset>
                  </wp:positionV>
                  <wp:extent cx="857250" cy="1266190"/>
                  <wp:effectExtent l="0" t="0" r="0" b="0"/>
                  <wp:wrapSquare wrapText="bothSides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GrowGroupRoberta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10" t="13526" r="32463" b="23041"/>
                          <a:stretch/>
                        </pic:blipFill>
                        <pic:spPr bwMode="auto">
                          <a:xfrm>
                            <a:off x="0" y="0"/>
                            <a:ext cx="857250" cy="12661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D150C" w:rsidRPr="000F2F46">
              <w:rPr>
                <w:sz w:val="22"/>
              </w:rPr>
              <w:t xml:space="preserve">You will not find a godlier group of women that love Jesus, </w:t>
            </w:r>
            <w:r w:rsidR="00362BD2">
              <w:rPr>
                <w:sz w:val="22"/>
              </w:rPr>
              <w:t xml:space="preserve">on mission to </w:t>
            </w:r>
            <w:r w:rsidR="003D150C" w:rsidRPr="000F2F46">
              <w:rPr>
                <w:sz w:val="22"/>
              </w:rPr>
              <w:t xml:space="preserve">serve others, and enjoy their time together. </w:t>
            </w:r>
            <w:r w:rsidR="00676591" w:rsidRPr="000F2F46">
              <w:rPr>
                <w:sz w:val="22"/>
              </w:rPr>
              <w:t>Join the laughter, the learning, and come discover what it means to live out</w:t>
            </w:r>
            <w:r>
              <w:rPr>
                <w:sz w:val="22"/>
              </w:rPr>
              <w:t xml:space="preserve"> your life for the glory of God.</w:t>
            </w:r>
          </w:p>
          <w:p w:rsidR="00334472" w:rsidRPr="00812A97" w:rsidRDefault="00676591" w:rsidP="00334472">
            <w:pPr>
              <w:pStyle w:val="Heading5"/>
              <w:ind w:left="0" w:right="-559"/>
              <w:outlineLvl w:val="4"/>
              <w:rPr>
                <w:sz w:val="22"/>
              </w:rPr>
            </w:pPr>
            <w:r w:rsidRPr="00432234">
              <w:rPr>
                <w:b/>
                <w:sz w:val="22"/>
              </w:rPr>
              <w:t>Roberta Kinder</w:t>
            </w:r>
            <w:r w:rsidRPr="000F2F46">
              <w:rPr>
                <w:sz w:val="22"/>
              </w:rPr>
              <w:t xml:space="preserve"> (Leader)</w:t>
            </w:r>
          </w:p>
        </w:tc>
        <w:tc>
          <w:tcPr>
            <w:tcW w:w="4319" w:type="dxa"/>
            <w:tcMar>
              <w:top w:w="216" w:type="dxa"/>
            </w:tcMar>
          </w:tcPr>
          <w:p w:rsidR="002D2D78" w:rsidRPr="00957278" w:rsidRDefault="00EE28C9" w:rsidP="00334472">
            <w:pPr>
              <w:pStyle w:val="Heading2"/>
              <w:spacing w:before="0"/>
              <w:outlineLvl w:val="1"/>
              <w:rPr>
                <w:color w:val="3F742A" w:themeColor="accent3" w:themeShade="80"/>
                <w:sz w:val="32"/>
              </w:rPr>
            </w:pPr>
            <w:r w:rsidRPr="00957278">
              <w:rPr>
                <w:color w:val="3F742A" w:themeColor="accent3" w:themeShade="80"/>
                <w:sz w:val="32"/>
              </w:rPr>
              <w:t xml:space="preserve">WeekDay </w:t>
            </w:r>
            <w:r w:rsidR="00F72307" w:rsidRPr="00957278">
              <w:rPr>
                <w:color w:val="3F742A" w:themeColor="accent3" w:themeShade="80"/>
                <w:sz w:val="32"/>
              </w:rPr>
              <w:t xml:space="preserve">and Other </w:t>
            </w:r>
            <w:r w:rsidRPr="00957278">
              <w:rPr>
                <w:color w:val="3F742A" w:themeColor="accent3" w:themeShade="80"/>
                <w:sz w:val="32"/>
              </w:rPr>
              <w:t>Grow Groups</w:t>
            </w:r>
          </w:p>
          <w:p w:rsidR="002D2D78" w:rsidRPr="0074147B" w:rsidRDefault="00957278" w:rsidP="00676591">
            <w:pPr>
              <w:pStyle w:val="Heading9"/>
              <w:spacing w:after="240"/>
              <w:ind w:firstLine="0"/>
              <w:outlineLvl w:val="8"/>
              <w:rPr>
                <w:sz w:val="22"/>
              </w:rPr>
            </w:pPr>
            <w:r>
              <w:rPr>
                <w:color w:val="FF0000"/>
                <w:sz w:val="22"/>
              </w:rPr>
              <w:t xml:space="preserve"> </w:t>
            </w:r>
            <w:r w:rsidR="0025246F" w:rsidRPr="0074147B">
              <w:rPr>
                <w:color w:val="FF0000"/>
                <w:sz w:val="22"/>
              </w:rPr>
              <w:t xml:space="preserve">Various Times in Various </w:t>
            </w:r>
            <w:r w:rsidR="00F72307" w:rsidRPr="0074147B">
              <w:rPr>
                <w:color w:val="FF0000"/>
                <w:sz w:val="22"/>
              </w:rPr>
              <w:t>Homes</w:t>
            </w:r>
          </w:p>
          <w:p w:rsidR="002D2D78" w:rsidRPr="00937674" w:rsidRDefault="003D150C" w:rsidP="00676591">
            <w:pPr>
              <w:pStyle w:val="Heading4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 xml:space="preserve">mens </w:t>
            </w:r>
          </w:p>
          <w:p w:rsidR="00BA5F76" w:rsidRDefault="005F6973" w:rsidP="00676591">
            <w:pPr>
              <w:pStyle w:val="Heading5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1905</wp:posOffset>
                  </wp:positionV>
                  <wp:extent cx="683260" cy="1076325"/>
                  <wp:effectExtent l="0" t="0" r="2540" b="9525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owGroupRick.jpg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80" t="9687" r="33787" b="16789"/>
                          <a:stretch/>
                        </pic:blipFill>
                        <pic:spPr bwMode="auto">
                          <a:xfrm>
                            <a:off x="0" y="0"/>
                            <a:ext cx="683260" cy="1076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60EDC" w:rsidRPr="00774AC3">
              <w:rPr>
                <w:sz w:val="22"/>
              </w:rPr>
              <w:t>You are in</w:t>
            </w:r>
            <w:r w:rsidR="00E346B8">
              <w:rPr>
                <w:sz w:val="22"/>
              </w:rPr>
              <w:t xml:space="preserve">vited to join this </w:t>
            </w:r>
            <w:r>
              <w:rPr>
                <w:sz w:val="22"/>
              </w:rPr>
              <w:t>men’s group</w:t>
            </w:r>
            <w:r w:rsidR="00E346B8">
              <w:rPr>
                <w:sz w:val="22"/>
              </w:rPr>
              <w:t xml:space="preserve"> of all ages</w:t>
            </w:r>
            <w:r w:rsidR="000F2F46" w:rsidRPr="00774AC3">
              <w:rPr>
                <w:sz w:val="22"/>
              </w:rPr>
              <w:t>. If you are a guy that loves food, doesn’t h</w:t>
            </w:r>
            <w:r w:rsidR="000A6C96">
              <w:rPr>
                <w:sz w:val="22"/>
              </w:rPr>
              <w:t>ave everything figured out</w:t>
            </w:r>
            <w:r w:rsidR="000F2F46" w:rsidRPr="00774AC3">
              <w:rPr>
                <w:sz w:val="22"/>
              </w:rPr>
              <w:t xml:space="preserve">, this is a group for you! </w:t>
            </w:r>
            <w:r w:rsidR="00F60EDC" w:rsidRPr="00774AC3">
              <w:rPr>
                <w:sz w:val="22"/>
              </w:rPr>
              <w:t xml:space="preserve">This growing group gathers for a meal and </w:t>
            </w:r>
            <w:r w:rsidR="000F2F46" w:rsidRPr="00774AC3">
              <w:rPr>
                <w:sz w:val="22"/>
              </w:rPr>
              <w:t xml:space="preserve">study that anyone can understand. Come </w:t>
            </w:r>
            <w:r>
              <w:rPr>
                <w:sz w:val="22"/>
              </w:rPr>
              <w:t>and see!</w:t>
            </w:r>
          </w:p>
          <w:p w:rsidR="002D2D78" w:rsidRPr="00774AC3" w:rsidRDefault="00336CB2" w:rsidP="00676591">
            <w:pPr>
              <w:pStyle w:val="Heading5"/>
              <w:outlineLvl w:val="4"/>
              <w:rPr>
                <w:sz w:val="22"/>
              </w:rPr>
            </w:pPr>
            <w:r w:rsidRPr="00336CB2">
              <w:rPr>
                <w:sz w:val="22"/>
                <w:u w:val="single"/>
              </w:rPr>
              <w:t>Time/Place: 6-8pm on T</w:t>
            </w:r>
            <w:r w:rsidR="000A6C96">
              <w:rPr>
                <w:sz w:val="22"/>
                <w:u w:val="single"/>
              </w:rPr>
              <w:t>hursdays</w:t>
            </w:r>
            <w:r w:rsidRPr="00336CB2">
              <w:rPr>
                <w:sz w:val="22"/>
                <w:u w:val="single"/>
              </w:rPr>
              <w:t xml:space="preserve"> </w:t>
            </w:r>
          </w:p>
          <w:p w:rsidR="002D2D78" w:rsidRDefault="00676591" w:rsidP="00676591">
            <w:pPr>
              <w:pStyle w:val="Heading6"/>
              <w:jc w:val="left"/>
              <w:outlineLvl w:val="5"/>
            </w:pPr>
            <w:r>
              <w:rPr>
                <w:b/>
                <w:sz w:val="22"/>
              </w:rPr>
              <w:t xml:space="preserve"> </w:t>
            </w:r>
            <w:r w:rsidR="00F60EDC" w:rsidRPr="00432234">
              <w:rPr>
                <w:b/>
                <w:sz w:val="22"/>
              </w:rPr>
              <w:t>Rick Konneker</w:t>
            </w:r>
            <w:r w:rsidR="00F60EDC" w:rsidRPr="00774AC3">
              <w:rPr>
                <w:sz w:val="22"/>
              </w:rPr>
              <w:t xml:space="preserve"> (Leader)</w:t>
            </w:r>
          </w:p>
          <w:p w:rsidR="002D2D78" w:rsidRPr="00937674" w:rsidRDefault="000F2F46" w:rsidP="00676591">
            <w:pPr>
              <w:pStyle w:val="Heading4"/>
              <w:outlineLvl w:val="3"/>
              <w:rPr>
                <w:color w:val="994C00" w:themeColor="accent2" w:themeShade="80"/>
              </w:rPr>
            </w:pPr>
            <w:r w:rsidRPr="00937674">
              <w:rPr>
                <w:color w:val="994C00" w:themeColor="accent2" w:themeShade="80"/>
              </w:rPr>
              <w:t>Womens</w:t>
            </w:r>
          </w:p>
          <w:p w:rsidR="002D2D78" w:rsidRPr="00774AC3" w:rsidRDefault="005F6973" w:rsidP="00676591">
            <w:pPr>
              <w:pStyle w:val="Heading5"/>
              <w:outlineLvl w:val="4"/>
              <w:rPr>
                <w:sz w:val="22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column">
                    <wp:posOffset>74295</wp:posOffset>
                  </wp:positionH>
                  <wp:positionV relativeFrom="paragraph">
                    <wp:posOffset>20955</wp:posOffset>
                  </wp:positionV>
                  <wp:extent cx="733425" cy="889000"/>
                  <wp:effectExtent l="0" t="0" r="9525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owGroupDella.jpg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89" t="8806" r="29913" b="30877"/>
                          <a:stretch/>
                        </pic:blipFill>
                        <pic:spPr bwMode="auto">
                          <a:xfrm>
                            <a:off x="0" y="0"/>
                            <a:ext cx="733425" cy="889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F2F46" w:rsidRPr="00774AC3">
              <w:rPr>
                <w:sz w:val="22"/>
              </w:rPr>
              <w:t xml:space="preserve">God wants you to be a part of this </w:t>
            </w:r>
            <w:r w:rsidR="00E346B8">
              <w:rPr>
                <w:sz w:val="22"/>
              </w:rPr>
              <w:t xml:space="preserve">women’s </w:t>
            </w:r>
            <w:r w:rsidR="000F2F46" w:rsidRPr="00774AC3">
              <w:rPr>
                <w:sz w:val="22"/>
              </w:rPr>
              <w:t xml:space="preserve">group to learn how to face life’s pains, grief, and anxieties. You are valuable, worthy, and accepted </w:t>
            </w:r>
            <w:r w:rsidR="005F6469">
              <w:rPr>
                <w:sz w:val="22"/>
              </w:rPr>
              <w:t xml:space="preserve">woman </w:t>
            </w:r>
            <w:r w:rsidR="000F2F46" w:rsidRPr="00774AC3">
              <w:rPr>
                <w:sz w:val="22"/>
              </w:rPr>
              <w:t xml:space="preserve">by God. Come see what to do next! </w:t>
            </w:r>
            <w:r w:rsidR="000F2F46" w:rsidRPr="00336CB2">
              <w:rPr>
                <w:sz w:val="22"/>
                <w:u w:val="single"/>
              </w:rPr>
              <w:t xml:space="preserve">Time/Place: </w:t>
            </w:r>
            <w:r w:rsidR="00E346B8">
              <w:rPr>
                <w:sz w:val="22"/>
                <w:u w:val="single"/>
              </w:rPr>
              <w:t>1pm on Thursdays</w:t>
            </w:r>
            <w:r w:rsidR="000F2F46" w:rsidRPr="00336CB2">
              <w:rPr>
                <w:sz w:val="22"/>
                <w:u w:val="single"/>
              </w:rPr>
              <w:t>.</w:t>
            </w:r>
          </w:p>
          <w:p w:rsidR="002D2D78" w:rsidRPr="00774AC3" w:rsidRDefault="00676591" w:rsidP="00676591">
            <w:pPr>
              <w:pStyle w:val="Heading6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 xml:space="preserve"> </w:t>
            </w:r>
            <w:r w:rsidR="000F2F46" w:rsidRPr="00432234">
              <w:rPr>
                <w:b/>
                <w:sz w:val="22"/>
              </w:rPr>
              <w:t>Della McFarlane</w:t>
            </w:r>
            <w:r w:rsidR="000F2F46" w:rsidRPr="00774AC3">
              <w:rPr>
                <w:sz w:val="22"/>
              </w:rPr>
              <w:t xml:space="preserve"> (Leader)</w:t>
            </w:r>
          </w:p>
          <w:p w:rsidR="002D2D78" w:rsidRPr="00937674" w:rsidRDefault="0074147B" w:rsidP="00676591">
            <w:pPr>
              <w:pStyle w:val="Heading4"/>
              <w:outlineLvl w:val="3"/>
              <w:rPr>
                <w:color w:val="994C00" w:themeColor="accent2" w:themeShade="80"/>
              </w:rPr>
            </w:pPr>
            <w:r>
              <w:rPr>
                <w:color w:val="994C00" w:themeColor="accent2" w:themeShade="80"/>
              </w:rPr>
              <w:t xml:space="preserve">YOung </w:t>
            </w:r>
            <w:r w:rsidR="00F72307" w:rsidRPr="00937674">
              <w:rPr>
                <w:color w:val="994C00" w:themeColor="accent2" w:themeShade="80"/>
              </w:rPr>
              <w:t>Couples</w:t>
            </w:r>
          </w:p>
          <w:p w:rsidR="002D2D78" w:rsidRPr="005F6469" w:rsidRDefault="00334472" w:rsidP="00676591">
            <w:pPr>
              <w:pStyle w:val="Heading5"/>
              <w:outlineLvl w:val="4"/>
              <w:rPr>
                <w:sz w:val="20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54610</wp:posOffset>
                  </wp:positionV>
                  <wp:extent cx="887730" cy="836295"/>
                  <wp:effectExtent l="0" t="0" r="7620" b="1905"/>
                  <wp:wrapSquare wrapText="bothSides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owGroupCrites.jpg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79" t="2113" r="9134" b="24278"/>
                          <a:stretch/>
                        </pic:blipFill>
                        <pic:spPr bwMode="auto">
                          <a:xfrm>
                            <a:off x="0" y="0"/>
                            <a:ext cx="887730" cy="8362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76591">
              <w:rPr>
                <w:sz w:val="22"/>
              </w:rPr>
              <w:t>If you haven’t joined yet, you are missing out on an amazing group here! Are you</w:t>
            </w:r>
            <w:r>
              <w:rPr>
                <w:sz w:val="22"/>
              </w:rPr>
              <w:t xml:space="preserve"> a young couple</w:t>
            </w:r>
            <w:r w:rsidR="00676591">
              <w:rPr>
                <w:sz w:val="22"/>
              </w:rPr>
              <w:t xml:space="preserve"> ready to grow in your life with Christ</w:t>
            </w:r>
            <w:r>
              <w:rPr>
                <w:sz w:val="22"/>
              </w:rPr>
              <w:t>?</w:t>
            </w:r>
            <w:r w:rsidR="000A6C96">
              <w:rPr>
                <w:sz w:val="22"/>
              </w:rPr>
              <w:t xml:space="preserve"> Don’t have everything figured out? God does, and this group is just for you!</w:t>
            </w:r>
          </w:p>
          <w:p w:rsidR="00334472" w:rsidRPr="00334472" w:rsidRDefault="0074147B" w:rsidP="0074147B">
            <w:pPr>
              <w:pStyle w:val="Heading6"/>
              <w:jc w:val="left"/>
              <w:outlineLvl w:val="5"/>
              <w:rPr>
                <w:sz w:val="22"/>
              </w:rPr>
            </w:pPr>
            <w:r>
              <w:rPr>
                <w:b/>
                <w:sz w:val="22"/>
              </w:rPr>
              <w:t xml:space="preserve">Jerry and Haylie Crites </w:t>
            </w:r>
            <w:r w:rsidR="00F72307" w:rsidRPr="00F72307">
              <w:rPr>
                <w:sz w:val="22"/>
              </w:rPr>
              <w:t>(Co-Leaders)</w:t>
            </w:r>
          </w:p>
          <w:p w:rsidR="000A6C96" w:rsidRPr="00937674" w:rsidRDefault="001623E5" w:rsidP="000A6C96">
            <w:pPr>
              <w:pStyle w:val="Heading4"/>
              <w:outlineLvl w:val="3"/>
              <w:rPr>
                <w:color w:val="994C00" w:themeColor="accent2" w:themeShade="80"/>
              </w:rPr>
            </w:pPr>
            <w:r>
              <w:rPr>
                <w:noProof/>
                <w:sz w:val="22"/>
                <w:lang w:eastAsia="en-US"/>
              </w:rPr>
              <w:drawing>
                <wp:anchor distT="0" distB="0" distL="114300" distR="114300" simplePos="0" relativeHeight="251671040" behindDoc="0" locked="0" layoutInCell="1" allowOverlap="1" wp14:anchorId="44035F33" wp14:editId="5068124D">
                  <wp:simplePos x="0" y="0"/>
                  <wp:positionH relativeFrom="column">
                    <wp:posOffset>93980</wp:posOffset>
                  </wp:positionH>
                  <wp:positionV relativeFrom="paragraph">
                    <wp:posOffset>235585</wp:posOffset>
                  </wp:positionV>
                  <wp:extent cx="1162050" cy="890270"/>
                  <wp:effectExtent l="0" t="0" r="0" b="508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owGroupRick.jpg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86" t="1613" r="3571"/>
                          <a:stretch/>
                        </pic:blipFill>
                        <pic:spPr bwMode="auto">
                          <a:xfrm>
                            <a:off x="0" y="0"/>
                            <a:ext cx="1162050" cy="8902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A6C96">
              <w:rPr>
                <w:color w:val="994C00" w:themeColor="accent2" w:themeShade="80"/>
              </w:rPr>
              <w:t>MULTIGENERATION COUPLES</w:t>
            </w:r>
          </w:p>
          <w:p w:rsidR="000A6C96" w:rsidRPr="00774AC3" w:rsidRDefault="000A6C96" w:rsidP="000A6C96">
            <w:pPr>
              <w:pStyle w:val="Heading5"/>
              <w:outlineLvl w:val="4"/>
              <w:rPr>
                <w:sz w:val="22"/>
              </w:rPr>
            </w:pPr>
            <w:r>
              <w:rPr>
                <w:sz w:val="22"/>
              </w:rPr>
              <w:t xml:space="preserve">Come be a part of a great bible study here! Acceptance, love, care, prayer, and the power of God’s Word in our lives is a common theme here! </w:t>
            </w:r>
            <w:r>
              <w:rPr>
                <w:sz w:val="22"/>
                <w:u w:val="single"/>
              </w:rPr>
              <w:t>Time/Place: 6</w:t>
            </w:r>
            <w:r w:rsidRPr="00336CB2">
              <w:rPr>
                <w:sz w:val="22"/>
                <w:u w:val="single"/>
              </w:rPr>
              <w:t>pm on T</w:t>
            </w:r>
            <w:r>
              <w:rPr>
                <w:sz w:val="22"/>
                <w:u w:val="single"/>
              </w:rPr>
              <w:t>hursdays</w:t>
            </w:r>
            <w:r w:rsidRPr="00336CB2">
              <w:rPr>
                <w:sz w:val="22"/>
                <w:u w:val="single"/>
              </w:rPr>
              <w:t xml:space="preserve"> </w:t>
            </w:r>
          </w:p>
          <w:p w:rsidR="00334472" w:rsidRPr="001623E5" w:rsidRDefault="000A6C96" w:rsidP="001623E5">
            <w:pPr>
              <w:pStyle w:val="Heading6"/>
              <w:jc w:val="left"/>
              <w:outlineLvl w:val="5"/>
            </w:pPr>
            <w:r>
              <w:rPr>
                <w:b/>
                <w:sz w:val="22"/>
              </w:rPr>
              <w:t xml:space="preserve"> Gary and Fran Smith</w:t>
            </w:r>
            <w:r w:rsidRPr="00774AC3">
              <w:rPr>
                <w:sz w:val="22"/>
              </w:rPr>
              <w:t xml:space="preserve"> (</w:t>
            </w:r>
            <w:r>
              <w:rPr>
                <w:sz w:val="22"/>
              </w:rPr>
              <w:t>Co-</w:t>
            </w:r>
            <w:r w:rsidRPr="00774AC3">
              <w:rPr>
                <w:sz w:val="22"/>
              </w:rPr>
              <w:t>Leader</w:t>
            </w:r>
            <w:r>
              <w:rPr>
                <w:sz w:val="22"/>
              </w:rPr>
              <w:t>s</w:t>
            </w:r>
            <w:r w:rsidRPr="00774AC3">
              <w:rPr>
                <w:sz w:val="22"/>
              </w:rPr>
              <w:t>)</w:t>
            </w:r>
          </w:p>
        </w:tc>
      </w:tr>
    </w:tbl>
    <w:p w:rsidR="002D2D78" w:rsidRDefault="002D2D78" w:rsidP="00334472">
      <w:pPr>
        <w:pStyle w:val="Nospacingsmall"/>
      </w:pPr>
    </w:p>
    <w:sectPr w:rsidR="002D2D78" w:rsidSect="00334472">
      <w:pgSz w:w="15840" w:h="12240" w:orient="landscape"/>
      <w:pgMar w:top="288" w:right="518" w:bottom="518" w:left="5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13CE" w:rsidRDefault="002613CE" w:rsidP="00A45B8F">
      <w:pPr>
        <w:spacing w:after="0" w:line="240" w:lineRule="auto"/>
      </w:pPr>
      <w:r>
        <w:separator/>
      </w:r>
    </w:p>
  </w:endnote>
  <w:endnote w:type="continuationSeparator" w:id="0">
    <w:p w:rsidR="002613CE" w:rsidRDefault="002613CE" w:rsidP="00A45B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13CE" w:rsidRDefault="002613CE" w:rsidP="00A45B8F">
      <w:pPr>
        <w:spacing w:after="0" w:line="240" w:lineRule="auto"/>
      </w:pPr>
      <w:r>
        <w:separator/>
      </w:r>
    </w:p>
  </w:footnote>
  <w:footnote w:type="continuationSeparator" w:id="0">
    <w:p w:rsidR="002613CE" w:rsidRDefault="002613CE" w:rsidP="00A45B8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D84683F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E8079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7305CD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C201CE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3669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5D0C88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E2CBF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6A8912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A94117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CCEA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302"/>
    <w:rsid w:val="000115A5"/>
    <w:rsid w:val="000509B4"/>
    <w:rsid w:val="000A6C96"/>
    <w:rsid w:val="000C3A20"/>
    <w:rsid w:val="000F2F46"/>
    <w:rsid w:val="00120A76"/>
    <w:rsid w:val="001623E5"/>
    <w:rsid w:val="00167949"/>
    <w:rsid w:val="00175B61"/>
    <w:rsid w:val="001D1916"/>
    <w:rsid w:val="001E2302"/>
    <w:rsid w:val="001F53DA"/>
    <w:rsid w:val="002154DF"/>
    <w:rsid w:val="00231F42"/>
    <w:rsid w:val="00241018"/>
    <w:rsid w:val="0025246F"/>
    <w:rsid w:val="002613CE"/>
    <w:rsid w:val="00291DDC"/>
    <w:rsid w:val="00294F87"/>
    <w:rsid w:val="002D2D78"/>
    <w:rsid w:val="00334472"/>
    <w:rsid w:val="00336CB2"/>
    <w:rsid w:val="00362BD2"/>
    <w:rsid w:val="003D0C09"/>
    <w:rsid w:val="003D150C"/>
    <w:rsid w:val="00432234"/>
    <w:rsid w:val="004857C1"/>
    <w:rsid w:val="004D1BDD"/>
    <w:rsid w:val="005D15D3"/>
    <w:rsid w:val="005F3516"/>
    <w:rsid w:val="005F6469"/>
    <w:rsid w:val="005F6973"/>
    <w:rsid w:val="00676591"/>
    <w:rsid w:val="0071088E"/>
    <w:rsid w:val="00710E08"/>
    <w:rsid w:val="00720A98"/>
    <w:rsid w:val="0074147B"/>
    <w:rsid w:val="00774AC3"/>
    <w:rsid w:val="00812A97"/>
    <w:rsid w:val="00853583"/>
    <w:rsid w:val="008F6FE5"/>
    <w:rsid w:val="00937674"/>
    <w:rsid w:val="00957278"/>
    <w:rsid w:val="009A7320"/>
    <w:rsid w:val="009D54DB"/>
    <w:rsid w:val="00A45B8F"/>
    <w:rsid w:val="00B06B5F"/>
    <w:rsid w:val="00BA5F76"/>
    <w:rsid w:val="00BD2058"/>
    <w:rsid w:val="00BD3324"/>
    <w:rsid w:val="00C719B8"/>
    <w:rsid w:val="00CD0C22"/>
    <w:rsid w:val="00D664AE"/>
    <w:rsid w:val="00E2601F"/>
    <w:rsid w:val="00E346B8"/>
    <w:rsid w:val="00E42B54"/>
    <w:rsid w:val="00E6577E"/>
    <w:rsid w:val="00E8512F"/>
    <w:rsid w:val="00EE28C9"/>
    <w:rsid w:val="00F04975"/>
    <w:rsid w:val="00F214A2"/>
    <w:rsid w:val="00F4344F"/>
    <w:rsid w:val="00F60EDC"/>
    <w:rsid w:val="00F723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5:docId w15:val="{14430BB5-6D8F-417A-BCCB-C9420E591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ja-JP" w:bidi="ar-SA"/>
      </w:rPr>
    </w:rPrDefault>
    <w:pPrDefault>
      <w:pPr>
        <w:spacing w:after="24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2601F"/>
  </w:style>
  <w:style w:type="paragraph" w:styleId="Heading1">
    <w:name w:val="heading 1"/>
    <w:basedOn w:val="Normal"/>
    <w:link w:val="Heading1Char"/>
    <w:uiPriority w:val="2"/>
    <w:qFormat/>
    <w:pPr>
      <w:keepNext/>
      <w:keepLines/>
      <w:spacing w:before="240" w:after="160" w:line="240" w:lineRule="auto"/>
      <w:jc w:val="center"/>
      <w:outlineLvl w:val="0"/>
    </w:pPr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paragraph" w:styleId="Heading2">
    <w:name w:val="heading 2"/>
    <w:basedOn w:val="Normal"/>
    <w:link w:val="Heading2Char"/>
    <w:uiPriority w:val="2"/>
    <w:unhideWhenUsed/>
    <w:qFormat/>
    <w:pPr>
      <w:keepNext/>
      <w:keepLines/>
      <w:spacing w:before="80" w:after="40" w:line="240" w:lineRule="auto"/>
      <w:ind w:left="144"/>
      <w:outlineLvl w:val="1"/>
    </w:pPr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styleId="Heading3">
    <w:name w:val="heading 3"/>
    <w:basedOn w:val="Normal"/>
    <w:link w:val="Heading3Char"/>
    <w:uiPriority w:val="2"/>
    <w:unhideWhenUsed/>
    <w:qFormat/>
    <w:pPr>
      <w:keepNext/>
      <w:keepLines/>
      <w:spacing w:after="260" w:line="240" w:lineRule="auto"/>
      <w:jc w:val="center"/>
      <w:outlineLvl w:val="2"/>
    </w:pPr>
    <w:rPr>
      <w:rFonts w:asciiTheme="majorHAnsi" w:eastAsiaTheme="majorEastAsia" w:hAnsiTheme="majorHAnsi" w:cstheme="majorBidi"/>
      <w:caps/>
      <w:sz w:val="28"/>
      <w:szCs w:val="24"/>
    </w:rPr>
  </w:style>
  <w:style w:type="paragraph" w:styleId="Heading4">
    <w:name w:val="heading 4"/>
    <w:basedOn w:val="Normal"/>
    <w:link w:val="Heading4Char"/>
    <w:uiPriority w:val="2"/>
    <w:unhideWhenUsed/>
    <w:qFormat/>
    <w:pPr>
      <w:keepNext/>
      <w:keepLines/>
      <w:spacing w:before="60" w:after="0" w:line="240" w:lineRule="auto"/>
      <w:ind w:left="144"/>
      <w:outlineLvl w:val="3"/>
    </w:pPr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paragraph" w:styleId="Heading5">
    <w:name w:val="heading 5"/>
    <w:basedOn w:val="Normal"/>
    <w:link w:val="Heading5Char"/>
    <w:uiPriority w:val="2"/>
    <w:unhideWhenUsed/>
    <w:qFormat/>
    <w:pPr>
      <w:keepNext/>
      <w:keepLines/>
      <w:spacing w:after="0" w:line="240" w:lineRule="auto"/>
      <w:ind w:left="144"/>
      <w:outlineLvl w:val="4"/>
    </w:pPr>
    <w:rPr>
      <w:rFonts w:asciiTheme="majorHAnsi" w:eastAsiaTheme="majorEastAsia" w:hAnsiTheme="majorHAnsi" w:cstheme="majorBidi"/>
      <w:sz w:val="24"/>
    </w:rPr>
  </w:style>
  <w:style w:type="paragraph" w:styleId="Heading6">
    <w:name w:val="heading 6"/>
    <w:basedOn w:val="Normal"/>
    <w:link w:val="Heading6Char"/>
    <w:uiPriority w:val="2"/>
    <w:unhideWhenUsed/>
    <w:qFormat/>
    <w:pPr>
      <w:keepNext/>
      <w:keepLines/>
      <w:spacing w:after="0" w:line="240" w:lineRule="auto"/>
      <w:jc w:val="right"/>
      <w:outlineLvl w:val="5"/>
    </w:pPr>
    <w:rPr>
      <w:rFonts w:asciiTheme="majorHAnsi" w:eastAsiaTheme="majorEastAsia" w:hAnsiTheme="majorHAnsi" w:cstheme="majorBidi"/>
      <w:color w:val="262626" w:themeColor="text1" w:themeTint="D9"/>
      <w:sz w:val="24"/>
    </w:rPr>
  </w:style>
  <w:style w:type="paragraph" w:styleId="Heading7">
    <w:name w:val="heading 7"/>
    <w:basedOn w:val="Normal"/>
    <w:link w:val="Heading7Char"/>
    <w:uiPriority w:val="2"/>
    <w:unhideWhenUsed/>
    <w:qFormat/>
    <w:pPr>
      <w:keepNext/>
      <w:keepLines/>
      <w:pBdr>
        <w:bottom w:val="single" w:sz="4" w:space="4" w:color="A43020" w:themeColor="accent1" w:themeShade="BF"/>
      </w:pBdr>
      <w:spacing w:after="60" w:line="240" w:lineRule="auto"/>
      <w:jc w:val="center"/>
      <w:outlineLvl w:val="6"/>
    </w:pPr>
    <w:rPr>
      <w:rFonts w:asciiTheme="majorHAnsi" w:eastAsiaTheme="majorEastAsia" w:hAnsiTheme="majorHAnsi" w:cstheme="majorBidi"/>
      <w:iCs/>
      <w:caps/>
    </w:rPr>
  </w:style>
  <w:style w:type="paragraph" w:styleId="Heading8">
    <w:name w:val="heading 8"/>
    <w:basedOn w:val="Normal"/>
    <w:link w:val="Heading8Char"/>
    <w:uiPriority w:val="2"/>
    <w:unhideWhenUsed/>
    <w:qFormat/>
    <w:pPr>
      <w:keepNext/>
      <w:keepLines/>
      <w:spacing w:after="330" w:line="240" w:lineRule="auto"/>
      <w:jc w:val="center"/>
      <w:outlineLvl w:val="7"/>
    </w:pPr>
    <w:rPr>
      <w:rFonts w:asciiTheme="majorHAnsi" w:eastAsiaTheme="majorEastAsia" w:hAnsiTheme="majorHAnsi" w:cstheme="majorBidi"/>
      <w:caps/>
      <w:szCs w:val="21"/>
    </w:rPr>
  </w:style>
  <w:style w:type="paragraph" w:styleId="Heading9">
    <w:name w:val="heading 9"/>
    <w:basedOn w:val="Normal"/>
    <w:link w:val="Heading9Char"/>
    <w:uiPriority w:val="2"/>
    <w:unhideWhenUsed/>
    <w:qFormat/>
    <w:rsid w:val="00E42B54"/>
    <w:pPr>
      <w:keepNext/>
      <w:keepLines/>
      <w:pBdr>
        <w:bottom w:val="single" w:sz="4" w:space="4" w:color="A43020" w:themeColor="accent1" w:themeShade="BF"/>
      </w:pBdr>
      <w:spacing w:line="240" w:lineRule="auto"/>
      <w:ind w:firstLine="144"/>
      <w:outlineLvl w:val="8"/>
    </w:pPr>
    <w:rPr>
      <w:rFonts w:asciiTheme="majorHAnsi" w:eastAsiaTheme="majorEastAsia" w:hAnsiTheme="majorHAnsi" w:cstheme="majorBidi"/>
      <w:iCs/>
      <w:caps/>
      <w:sz w:val="20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E2601F"/>
    <w:rPr>
      <w:b/>
      <w:bCs/>
      <w:caps w:val="0"/>
      <w:smallCaps/>
      <w:color w:val="A43020" w:themeColor="accent1" w:themeShade="BF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spacingsmall">
    <w:name w:val="No spacing small"/>
    <w:basedOn w:val="Normal"/>
    <w:uiPriority w:val="38"/>
    <w:qFormat/>
    <w:pPr>
      <w:spacing w:after="0" w:line="240" w:lineRule="auto"/>
    </w:pPr>
    <w:rPr>
      <w:sz w:val="18"/>
    </w:rPr>
  </w:style>
  <w:style w:type="character" w:customStyle="1" w:styleId="Heading3Char">
    <w:name w:val="Heading 3 Char"/>
    <w:basedOn w:val="DefaultParagraphFont"/>
    <w:link w:val="Heading3"/>
    <w:uiPriority w:val="2"/>
    <w:rsid w:val="000C3A20"/>
    <w:rPr>
      <w:rFonts w:asciiTheme="majorHAnsi" w:eastAsiaTheme="majorEastAsia" w:hAnsiTheme="majorHAnsi" w:cstheme="majorBidi"/>
      <w:caps/>
      <w:sz w:val="28"/>
      <w:szCs w:val="24"/>
    </w:rPr>
  </w:style>
  <w:style w:type="paragraph" w:styleId="Title">
    <w:name w:val="Title"/>
    <w:basedOn w:val="Normal"/>
    <w:link w:val="TitleChar"/>
    <w:uiPriority w:val="3"/>
    <w:qFormat/>
    <w:pPr>
      <w:spacing w:after="0" w:line="240" w:lineRule="auto"/>
      <w:contextualSpacing/>
      <w:jc w:val="center"/>
    </w:pPr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character" w:customStyle="1" w:styleId="TitleChar">
    <w:name w:val="Title Char"/>
    <w:basedOn w:val="DefaultParagraphFont"/>
    <w:link w:val="Title"/>
    <w:uiPriority w:val="3"/>
    <w:rsid w:val="000C3A20"/>
    <w:rPr>
      <w:rFonts w:asciiTheme="majorHAnsi" w:eastAsiaTheme="majorEastAsia" w:hAnsiTheme="majorHAnsi" w:cstheme="majorBidi"/>
      <w:color w:val="A43020" w:themeColor="accent1" w:themeShade="BF"/>
      <w:kern w:val="28"/>
      <w:sz w:val="84"/>
      <w:szCs w:val="56"/>
    </w:rPr>
  </w:style>
  <w:style w:type="paragraph" w:styleId="Subtitle">
    <w:name w:val="Subtitle"/>
    <w:basedOn w:val="Normal"/>
    <w:link w:val="SubtitleChar"/>
    <w:uiPriority w:val="6"/>
    <w:qFormat/>
    <w:pPr>
      <w:numPr>
        <w:ilvl w:val="1"/>
      </w:numPr>
      <w:spacing w:after="60" w:line="240" w:lineRule="auto"/>
      <w:contextualSpacing/>
      <w:jc w:val="center"/>
    </w:pPr>
    <w:rPr>
      <w:color w:val="A43020" w:themeColor="accent1" w:themeShade="BF"/>
      <w:sz w:val="64"/>
    </w:rPr>
  </w:style>
  <w:style w:type="character" w:customStyle="1" w:styleId="SubtitleChar">
    <w:name w:val="Subtitle Char"/>
    <w:basedOn w:val="DefaultParagraphFont"/>
    <w:link w:val="Subtitle"/>
    <w:uiPriority w:val="6"/>
    <w:rsid w:val="000C3A20"/>
    <w:rPr>
      <w:color w:val="A43020" w:themeColor="accent1" w:themeShade="BF"/>
      <w:sz w:val="64"/>
    </w:rPr>
  </w:style>
  <w:style w:type="character" w:customStyle="1" w:styleId="Heading1Char">
    <w:name w:val="Heading 1 Char"/>
    <w:basedOn w:val="DefaultParagraphFont"/>
    <w:link w:val="Heading1"/>
    <w:uiPriority w:val="2"/>
    <w:rsid w:val="000C3A20"/>
    <w:rPr>
      <w:rFonts w:asciiTheme="majorHAnsi" w:eastAsiaTheme="majorEastAsia" w:hAnsiTheme="majorHAnsi" w:cstheme="majorBidi"/>
      <w:color w:val="A43020" w:themeColor="accent1" w:themeShade="BF"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2"/>
    <w:rsid w:val="000C3A20"/>
    <w:rPr>
      <w:rFonts w:asciiTheme="majorHAnsi" w:eastAsiaTheme="majorEastAsia" w:hAnsiTheme="majorHAnsi" w:cstheme="majorBidi"/>
      <w:caps/>
      <w:color w:val="A43020" w:themeColor="accent1" w:themeShade="BF"/>
      <w:sz w:val="36"/>
      <w:szCs w:val="26"/>
    </w:rPr>
  </w:style>
  <w:style w:type="paragraph" w:customStyle="1" w:styleId="Address">
    <w:name w:val="Address"/>
    <w:basedOn w:val="Normal"/>
    <w:uiPriority w:val="12"/>
    <w:qFormat/>
    <w:pPr>
      <w:spacing w:after="120" w:line="240" w:lineRule="auto"/>
      <w:contextualSpacing/>
      <w:jc w:val="center"/>
    </w:pPr>
    <w:rPr>
      <w:caps/>
      <w:sz w:val="20"/>
    </w:rPr>
  </w:style>
  <w:style w:type="paragraph" w:customStyle="1" w:styleId="Phone">
    <w:name w:val="Phone"/>
    <w:basedOn w:val="Normal"/>
    <w:uiPriority w:val="13"/>
    <w:qFormat/>
    <w:pPr>
      <w:spacing w:after="0" w:line="240" w:lineRule="auto"/>
      <w:jc w:val="center"/>
    </w:pPr>
    <w:rPr>
      <w:sz w:val="64"/>
    </w:rPr>
  </w:style>
  <w:style w:type="character" w:customStyle="1" w:styleId="Heading4Char">
    <w:name w:val="Heading 4 Char"/>
    <w:basedOn w:val="DefaultParagraphFont"/>
    <w:link w:val="Heading4"/>
    <w:uiPriority w:val="2"/>
    <w:rsid w:val="000C3A20"/>
    <w:rPr>
      <w:rFonts w:asciiTheme="majorHAnsi" w:eastAsiaTheme="majorEastAsia" w:hAnsiTheme="majorHAnsi" w:cstheme="majorBidi"/>
      <w:iCs/>
      <w:caps/>
      <w:color w:val="A43020" w:themeColor="accent1" w:themeShade="BF"/>
      <w:sz w:val="24"/>
    </w:rPr>
  </w:style>
  <w:style w:type="character" w:customStyle="1" w:styleId="Heading5Char">
    <w:name w:val="Heading 5 Char"/>
    <w:basedOn w:val="DefaultParagraphFont"/>
    <w:link w:val="Heading5"/>
    <w:uiPriority w:val="2"/>
    <w:rsid w:val="000C3A20"/>
    <w:rPr>
      <w:rFonts w:asciiTheme="majorHAnsi" w:eastAsiaTheme="majorEastAsia" w:hAnsiTheme="majorHAnsi" w:cstheme="majorBidi"/>
      <w:sz w:val="24"/>
    </w:rPr>
  </w:style>
  <w:style w:type="character" w:customStyle="1" w:styleId="Heading6Char">
    <w:name w:val="Heading 6 Char"/>
    <w:basedOn w:val="DefaultParagraphFont"/>
    <w:link w:val="Heading6"/>
    <w:uiPriority w:val="2"/>
    <w:rsid w:val="000C3A20"/>
    <w:rPr>
      <w:rFonts w:asciiTheme="majorHAnsi" w:eastAsiaTheme="majorEastAsia" w:hAnsiTheme="majorHAnsi" w:cstheme="majorBidi"/>
      <w:color w:val="262626" w:themeColor="text1" w:themeTint="D9"/>
      <w:sz w:val="24"/>
    </w:rPr>
  </w:style>
  <w:style w:type="character" w:customStyle="1" w:styleId="Heading7Char">
    <w:name w:val="Heading 7 Char"/>
    <w:basedOn w:val="DefaultParagraphFont"/>
    <w:link w:val="Heading7"/>
    <w:uiPriority w:val="2"/>
    <w:rsid w:val="000C3A20"/>
    <w:rPr>
      <w:rFonts w:asciiTheme="majorHAnsi" w:eastAsiaTheme="majorEastAsia" w:hAnsiTheme="majorHAnsi" w:cstheme="majorBidi"/>
      <w:iCs/>
      <w:caps/>
    </w:rPr>
  </w:style>
  <w:style w:type="paragraph" w:styleId="IntenseQuote">
    <w:name w:val="Intense Quote"/>
    <w:basedOn w:val="Normal"/>
    <w:link w:val="IntenseQuoteChar"/>
    <w:uiPriority w:val="5"/>
    <w:qFormat/>
    <w:rsid w:val="000C3A20"/>
    <w:pPr>
      <w:pBdr>
        <w:top w:val="single" w:sz="4" w:space="8" w:color="A43020" w:themeColor="accent1" w:themeShade="BF"/>
      </w:pBdr>
      <w:spacing w:after="200" w:line="240" w:lineRule="auto"/>
      <w:jc w:val="center"/>
    </w:pPr>
    <w:rPr>
      <w:iCs/>
      <w:caps/>
      <w:color w:val="A43020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5"/>
    <w:rsid w:val="000C3A20"/>
    <w:rPr>
      <w:iCs/>
      <w:caps/>
      <w:color w:val="A43020" w:themeColor="accent1" w:themeShade="BF"/>
    </w:rPr>
  </w:style>
  <w:style w:type="character" w:customStyle="1" w:styleId="Heading8Char">
    <w:name w:val="Heading 8 Char"/>
    <w:basedOn w:val="DefaultParagraphFont"/>
    <w:link w:val="Heading8"/>
    <w:uiPriority w:val="2"/>
    <w:rsid w:val="000C3A20"/>
    <w:rPr>
      <w:rFonts w:asciiTheme="majorHAnsi" w:eastAsiaTheme="majorEastAsia" w:hAnsiTheme="majorHAnsi" w:cstheme="majorBidi"/>
      <w:caps/>
      <w:szCs w:val="21"/>
    </w:rPr>
  </w:style>
  <w:style w:type="character" w:customStyle="1" w:styleId="Heading9Char">
    <w:name w:val="Heading 9 Char"/>
    <w:basedOn w:val="DefaultParagraphFont"/>
    <w:link w:val="Heading9"/>
    <w:uiPriority w:val="2"/>
    <w:rsid w:val="00E42B54"/>
    <w:rPr>
      <w:rFonts w:asciiTheme="majorHAnsi" w:eastAsiaTheme="majorEastAsia" w:hAnsiTheme="majorHAnsi" w:cstheme="majorBidi"/>
      <w:iCs/>
      <w:caps/>
      <w:sz w:val="20"/>
      <w:szCs w:val="21"/>
    </w:rPr>
  </w:style>
  <w:style w:type="paragraph" w:customStyle="1" w:styleId="Hours">
    <w:name w:val="Hours"/>
    <w:basedOn w:val="Normal"/>
    <w:uiPriority w:val="7"/>
    <w:qFormat/>
    <w:pPr>
      <w:spacing w:line="240" w:lineRule="auto"/>
      <w:contextualSpacing/>
      <w:jc w:val="center"/>
    </w:pPr>
    <w:rPr>
      <w:sz w:val="28"/>
    </w:rPr>
  </w:style>
  <w:style w:type="paragraph" w:customStyle="1" w:styleId="URL">
    <w:name w:val="URL"/>
    <w:basedOn w:val="Normal"/>
    <w:uiPriority w:val="8"/>
    <w:qFormat/>
    <w:pPr>
      <w:spacing w:after="0" w:line="240" w:lineRule="auto"/>
      <w:jc w:val="center"/>
    </w:pPr>
    <w:rPr>
      <w:sz w:val="36"/>
    </w:rPr>
  </w:style>
  <w:style w:type="paragraph" w:customStyle="1" w:styleId="TableDescription">
    <w:name w:val="Table Description"/>
    <w:basedOn w:val="Normal"/>
    <w:uiPriority w:val="4"/>
    <w:qFormat/>
    <w:rsid w:val="00F04975"/>
    <w:pPr>
      <w:pBdr>
        <w:top w:val="single" w:sz="24" w:space="1" w:color="333333" w:themeColor="text2"/>
        <w:left w:val="single" w:sz="24" w:space="4" w:color="333333" w:themeColor="text2"/>
        <w:bottom w:val="single" w:sz="24" w:space="1" w:color="333333" w:themeColor="text2"/>
        <w:right w:val="single" w:sz="24" w:space="4" w:color="333333" w:themeColor="text2"/>
      </w:pBdr>
      <w:shd w:val="clear" w:color="auto" w:fill="333333" w:themeFill="text2"/>
      <w:spacing w:before="40" w:after="40" w:line="240" w:lineRule="auto"/>
      <w:ind w:right="187"/>
      <w:jc w:val="center"/>
    </w:pPr>
    <w:rPr>
      <w:caps/>
      <w:color w:val="FFFFFF" w:themeColor="background1"/>
      <w:sz w:val="20"/>
    </w:rPr>
  </w:style>
  <w:style w:type="character" w:styleId="Emphasis">
    <w:name w:val="Emphasis"/>
    <w:basedOn w:val="DefaultParagraphFont"/>
    <w:uiPriority w:val="20"/>
    <w:semiHidden/>
    <w:unhideWhenUsed/>
    <w:qFormat/>
    <w:rsid w:val="00E2601F"/>
    <w:rPr>
      <w:b w:val="0"/>
      <w:i w:val="0"/>
      <w:iCs/>
      <w:color w:val="A43020" w:themeColor="accent1" w:themeShade="BF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Address2">
    <w:name w:val="Address 2"/>
    <w:basedOn w:val="Normal"/>
    <w:uiPriority w:val="12"/>
    <w:qFormat/>
    <w:pPr>
      <w:spacing w:after="0" w:line="240" w:lineRule="auto"/>
      <w:jc w:val="center"/>
    </w:pPr>
    <w:rPr>
      <w:caps/>
      <w:sz w:val="20"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E2601F"/>
    <w:rPr>
      <w:i/>
      <w:iCs/>
      <w:color w:val="A43020" w:themeColor="accent1" w:themeShade="BF"/>
    </w:rPr>
  </w:style>
  <w:style w:type="character" w:styleId="SubtleReference">
    <w:name w:val="Subtle Reference"/>
    <w:uiPriority w:val="31"/>
    <w:unhideWhenUsed/>
    <w:qFormat/>
    <w:rsid w:val="00E2601F"/>
  </w:style>
  <w:style w:type="paragraph" w:styleId="BlockText">
    <w:name w:val="Block Text"/>
    <w:basedOn w:val="Normal"/>
    <w:uiPriority w:val="99"/>
    <w:semiHidden/>
    <w:unhideWhenUsed/>
    <w:rsid w:val="00E2601F"/>
    <w:pPr>
      <w:pBdr>
        <w:top w:val="single" w:sz="2" w:space="10" w:color="A43020" w:themeColor="accent1" w:themeShade="BF"/>
        <w:left w:val="single" w:sz="2" w:space="10" w:color="A43020" w:themeColor="accent1" w:themeShade="BF"/>
        <w:bottom w:val="single" w:sz="2" w:space="10" w:color="A43020" w:themeColor="accent1" w:themeShade="BF"/>
        <w:right w:val="single" w:sz="2" w:space="10" w:color="A43020" w:themeColor="accent1" w:themeShade="BF"/>
      </w:pBdr>
      <w:ind w:left="1152" w:right="1152"/>
    </w:pPr>
    <w:rPr>
      <w:i/>
      <w:iCs/>
      <w:color w:val="A43020" w:themeColor="accent1" w:themeShade="BF"/>
    </w:rPr>
  </w:style>
  <w:style w:type="character" w:styleId="Hyperlink">
    <w:name w:val="Hyperlink"/>
    <w:basedOn w:val="DefaultParagraphFont"/>
    <w:uiPriority w:val="99"/>
    <w:unhideWhenUsed/>
    <w:rsid w:val="00EE28C9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5F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5F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initybaptist-illinois.com" TargetMode="External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Brochure%20with%20headings.dotx" TargetMode="External"/></Relationships>
</file>

<file path=word/theme/theme1.xml><?xml version="1.0" encoding="utf-8"?>
<a:theme xmlns:a="http://schemas.openxmlformats.org/drawingml/2006/main" name="Office Theme">
  <a:themeElements>
    <a:clrScheme name="Custom 81">
      <a:dk1>
        <a:sysClr val="windowText" lastClr="000000"/>
      </a:dk1>
      <a:lt1>
        <a:sysClr val="window" lastClr="FFFFFF"/>
      </a:lt1>
      <a:dk2>
        <a:srgbClr val="333333"/>
      </a:dk2>
      <a:lt2>
        <a:srgbClr val="E0E0E0"/>
      </a:lt2>
      <a:accent1>
        <a:srgbClr val="D64531"/>
      </a:accent1>
      <a:accent2>
        <a:srgbClr val="FF9933"/>
      </a:accent2>
      <a:accent3>
        <a:srgbClr val="8BCC71"/>
      </a:accent3>
      <a:accent4>
        <a:srgbClr val="59C5D9"/>
      </a:accent4>
      <a:accent5>
        <a:srgbClr val="7C8CD6"/>
      </a:accent5>
      <a:accent6>
        <a:srgbClr val="C674D9"/>
      </a:accent6>
      <a:hlink>
        <a:srgbClr val="0563C1"/>
      </a:hlink>
      <a:folHlink>
        <a:srgbClr val="954F72"/>
      </a:folHlink>
    </a:clrScheme>
    <a:fontScheme name="Garamond">
      <a:maj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aramond" panose="020204040303010108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Brochure with headings</Template>
  <TotalTime>705</TotalTime>
  <Pages>2</Pages>
  <Words>692</Words>
  <Characters>3950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Owner</dc:creator>
  <cp:keywords/>
  <dc:description/>
  <cp:lastModifiedBy>Dane Solari</cp:lastModifiedBy>
  <cp:revision>7</cp:revision>
  <dcterms:created xsi:type="dcterms:W3CDTF">2018-08-24T16:21:00Z</dcterms:created>
  <dcterms:modified xsi:type="dcterms:W3CDTF">2019-10-03T16:55:00Z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42aa342-8706-4288-bd11-ebb85995028c_Enabled">
    <vt:lpwstr>True</vt:lpwstr>
  </property>
  <property fmtid="{D5CDD505-2E9C-101B-9397-08002B2CF9AE}" pid="3" name="MSIP_Label_f42aa342-8706-4288-bd11-ebb85995028c_SiteId">
    <vt:lpwstr>72f988bf-86f1-41af-91ab-2d7cd011db47</vt:lpwstr>
  </property>
  <property fmtid="{D5CDD505-2E9C-101B-9397-08002B2CF9AE}" pid="4" name="MSIP_Label_f42aa342-8706-4288-bd11-ebb85995028c_Owner">
    <vt:lpwstr>Anumol@vidyatech.com</vt:lpwstr>
  </property>
  <property fmtid="{D5CDD505-2E9C-101B-9397-08002B2CF9AE}" pid="5" name="MSIP_Label_f42aa342-8706-4288-bd11-ebb85995028c_SetDate">
    <vt:lpwstr>2018-06-04T08:31:34.0999445Z</vt:lpwstr>
  </property>
  <property fmtid="{D5CDD505-2E9C-101B-9397-08002B2CF9AE}" pid="6" name="MSIP_Label_f42aa342-8706-4288-bd11-ebb85995028c_Name">
    <vt:lpwstr>General</vt:lpwstr>
  </property>
  <property fmtid="{D5CDD505-2E9C-101B-9397-08002B2CF9AE}" pid="7" name="MSIP_Label_f42aa342-8706-4288-bd11-ebb85995028c_Application">
    <vt:lpwstr>Microsoft Azure Information Protection</vt:lpwstr>
  </property>
  <property fmtid="{D5CDD505-2E9C-101B-9397-08002B2CF9AE}" pid="8" name="MSIP_Label_f42aa342-8706-4288-bd11-ebb85995028c_Extended_MSFT_Method">
    <vt:lpwstr>Automatic</vt:lpwstr>
  </property>
  <property fmtid="{D5CDD505-2E9C-101B-9397-08002B2CF9AE}" pid="9" name="Sensitivity">
    <vt:lpwstr>General</vt:lpwstr>
  </property>
  <property fmtid="{D5CDD505-2E9C-101B-9397-08002B2CF9AE}" pid="10" name="ContentTypeId">
    <vt:lpwstr>0x010100AA3F7D94069FF64A86F7DFF56D60E3BE</vt:lpwstr>
  </property>
</Properties>
</file>